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D59" w:rsidRDefault="00F96D59" w:rsidP="00C81573">
      <w:bookmarkStart w:id="0" w:name="_GoBack"/>
      <w:bookmarkEnd w:id="0"/>
    </w:p>
    <w:p w:rsidR="00F96D59" w:rsidRDefault="00F96D59" w:rsidP="00C81573"/>
    <w:p w:rsidR="00F96D59" w:rsidRDefault="00F96D59" w:rsidP="00C81573"/>
    <w:p w:rsidR="00F96D59" w:rsidRDefault="00F96D59" w:rsidP="00C81573"/>
    <w:p w:rsidR="008A799F" w:rsidRDefault="008A799F" w:rsidP="00C81573"/>
    <w:p w:rsidR="008A799F" w:rsidRDefault="008A799F" w:rsidP="00C81573"/>
    <w:p w:rsidR="008A799F" w:rsidRDefault="008A799F" w:rsidP="00C81573"/>
    <w:p w:rsidR="00695B64" w:rsidRDefault="00695B64" w:rsidP="00C81573"/>
    <w:p w:rsidR="00695B64" w:rsidRDefault="00695B64" w:rsidP="00C81573"/>
    <w:p w:rsidR="00684E34" w:rsidRPr="00695B64" w:rsidRDefault="00684E34" w:rsidP="00C81573">
      <w:pPr>
        <w:rPr>
          <w:rFonts w:ascii="Arial" w:hAnsi="Arial" w:cs="Arial"/>
        </w:rPr>
      </w:pPr>
      <w:r w:rsidRPr="00695B64">
        <w:rPr>
          <w:rFonts w:ascii="Arial" w:hAnsi="Arial" w:cs="Arial"/>
        </w:rPr>
        <w:t>1</w:t>
      </w:r>
      <w:r w:rsidR="00695B64" w:rsidRPr="00695B64">
        <w:rPr>
          <w:rFonts w:ascii="Arial" w:hAnsi="Arial" w:cs="Arial"/>
        </w:rPr>
        <w:t>3</w:t>
      </w:r>
      <w:r w:rsidRPr="00695B64">
        <w:rPr>
          <w:rFonts w:ascii="Arial" w:hAnsi="Arial" w:cs="Arial"/>
          <w:vertAlign w:val="superscript"/>
        </w:rPr>
        <w:t>th</w:t>
      </w:r>
      <w:r w:rsidRPr="00695B64">
        <w:rPr>
          <w:rFonts w:ascii="Arial" w:hAnsi="Arial" w:cs="Arial"/>
        </w:rPr>
        <w:t xml:space="preserve"> January 2023</w:t>
      </w:r>
    </w:p>
    <w:p w:rsidR="00684E34" w:rsidRPr="00695B64" w:rsidRDefault="00684E34" w:rsidP="00C81573">
      <w:pPr>
        <w:rPr>
          <w:rFonts w:ascii="Arial" w:hAnsi="Arial" w:cs="Arial"/>
        </w:rPr>
      </w:pPr>
    </w:p>
    <w:p w:rsidR="00695B64" w:rsidRDefault="00695B64" w:rsidP="00695B64">
      <w:pPr>
        <w:rPr>
          <w:rFonts w:ascii="Arial" w:hAnsi="Arial" w:cs="Arial"/>
        </w:rPr>
      </w:pPr>
    </w:p>
    <w:p w:rsidR="00695B64" w:rsidRPr="00695B64" w:rsidRDefault="00695B64" w:rsidP="00695B64">
      <w:pPr>
        <w:rPr>
          <w:rFonts w:ascii="Arial" w:hAnsi="Arial" w:cs="Arial"/>
        </w:rPr>
      </w:pPr>
      <w:r w:rsidRPr="00695B64">
        <w:rPr>
          <w:rFonts w:ascii="Arial" w:hAnsi="Arial" w:cs="Arial"/>
        </w:rPr>
        <w:t>Dear Parents and Carers,</w:t>
      </w:r>
    </w:p>
    <w:p w:rsidR="00695B64" w:rsidRPr="00695B64" w:rsidRDefault="00695B64" w:rsidP="00695B64">
      <w:pPr>
        <w:rPr>
          <w:rFonts w:ascii="Arial" w:hAnsi="Arial" w:cs="Arial"/>
        </w:rPr>
      </w:pPr>
    </w:p>
    <w:p w:rsidR="00695B64" w:rsidRPr="00695B64" w:rsidRDefault="00695B64" w:rsidP="00695B64">
      <w:pPr>
        <w:jc w:val="both"/>
        <w:rPr>
          <w:rFonts w:ascii="Arial" w:hAnsi="Arial" w:cs="Arial"/>
        </w:rPr>
      </w:pPr>
      <w:r w:rsidRPr="00695B64">
        <w:rPr>
          <w:rFonts w:ascii="Arial" w:hAnsi="Arial" w:cs="Arial"/>
        </w:rPr>
        <w:t xml:space="preserve">We are delighted to share our Ofsted report from their visit to the school in November.  </w:t>
      </w:r>
    </w:p>
    <w:p w:rsidR="00695B64" w:rsidRPr="00695B64" w:rsidRDefault="00695B64" w:rsidP="00695B64">
      <w:pPr>
        <w:rPr>
          <w:rFonts w:ascii="Arial" w:hAnsi="Arial" w:cs="Arial"/>
        </w:rPr>
      </w:pPr>
    </w:p>
    <w:p w:rsidR="00695B64" w:rsidRPr="00695B64" w:rsidRDefault="00695B64" w:rsidP="00695B64">
      <w:pPr>
        <w:jc w:val="both"/>
        <w:rPr>
          <w:rFonts w:ascii="Arial" w:hAnsi="Arial" w:cs="Arial"/>
        </w:rPr>
      </w:pPr>
      <w:r w:rsidRPr="00695B64">
        <w:rPr>
          <w:rFonts w:ascii="Arial" w:hAnsi="Arial" w:cs="Arial"/>
        </w:rPr>
        <w:t xml:space="preserve">As you read it, we hope you will get an overwhelming sense of all of the great work that goes on at Western House Academy. Our guiding principle, many years ago, was to provide a values-based education that prepares our children well for life beyond WHA, and this was recognised consistently throughout the inspection. </w:t>
      </w:r>
    </w:p>
    <w:p w:rsidR="00695B64" w:rsidRPr="00695B64" w:rsidRDefault="00695B64" w:rsidP="00695B64">
      <w:pPr>
        <w:rPr>
          <w:rFonts w:ascii="Arial" w:hAnsi="Arial" w:cs="Arial"/>
        </w:rPr>
      </w:pPr>
    </w:p>
    <w:p w:rsidR="00695B64" w:rsidRPr="00695B64" w:rsidRDefault="00695B64" w:rsidP="00695B64">
      <w:pPr>
        <w:rPr>
          <w:rFonts w:ascii="Arial" w:hAnsi="Arial" w:cs="Arial"/>
        </w:rPr>
      </w:pPr>
      <w:r w:rsidRPr="00695B64">
        <w:rPr>
          <w:rFonts w:ascii="Arial" w:hAnsi="Arial" w:cs="Arial"/>
        </w:rPr>
        <w:t xml:space="preserve">Western House Academy continues to be a GOOD school. </w:t>
      </w:r>
    </w:p>
    <w:p w:rsidR="00695B64" w:rsidRPr="00695B64" w:rsidRDefault="00695B64" w:rsidP="00695B64">
      <w:pPr>
        <w:rPr>
          <w:rFonts w:ascii="Arial" w:hAnsi="Arial" w:cs="Arial"/>
        </w:rPr>
      </w:pPr>
    </w:p>
    <w:p w:rsidR="00695B64" w:rsidRPr="00695B64" w:rsidRDefault="00695B64" w:rsidP="00695B64">
      <w:pPr>
        <w:rPr>
          <w:rFonts w:ascii="Arial" w:hAnsi="Arial" w:cs="Arial"/>
        </w:rPr>
      </w:pPr>
      <w:r w:rsidRPr="00695B64">
        <w:rPr>
          <w:rFonts w:ascii="Arial" w:hAnsi="Arial" w:cs="Arial"/>
        </w:rPr>
        <w:t>There is much in the report for us to celebrate and be proud of:</w:t>
      </w:r>
    </w:p>
    <w:p w:rsidR="00695B64" w:rsidRPr="00695B64" w:rsidRDefault="00695B64" w:rsidP="00695B64">
      <w:pPr>
        <w:rPr>
          <w:rFonts w:ascii="Arial" w:hAnsi="Arial" w:cs="Arial"/>
        </w:rPr>
      </w:pPr>
    </w:p>
    <w:p w:rsidR="00695B64" w:rsidRPr="00695B64" w:rsidRDefault="00695B64" w:rsidP="00695B64">
      <w:pPr>
        <w:pStyle w:val="ListParagraph"/>
        <w:numPr>
          <w:ilvl w:val="0"/>
          <w:numId w:val="5"/>
        </w:numPr>
        <w:jc w:val="both"/>
        <w:rPr>
          <w:rFonts w:ascii="Arial" w:hAnsi="Arial" w:cs="Arial"/>
        </w:rPr>
      </w:pPr>
      <w:r w:rsidRPr="00695B64">
        <w:rPr>
          <w:rFonts w:ascii="Arial" w:hAnsi="Arial" w:cs="Arial"/>
        </w:rPr>
        <w:t>There is a strong safeguarding culture; we keep the children safe; they know how to stay safe and any concerns are acted on promptly;</w:t>
      </w:r>
    </w:p>
    <w:p w:rsidR="00695B64" w:rsidRPr="00695B64" w:rsidRDefault="00695B64" w:rsidP="00695B64">
      <w:pPr>
        <w:pStyle w:val="ListParagraph"/>
        <w:numPr>
          <w:ilvl w:val="0"/>
          <w:numId w:val="5"/>
        </w:numPr>
        <w:jc w:val="both"/>
        <w:rPr>
          <w:rFonts w:ascii="Arial" w:hAnsi="Arial" w:cs="Arial"/>
        </w:rPr>
      </w:pPr>
      <w:r w:rsidRPr="00695B64">
        <w:rPr>
          <w:rFonts w:ascii="Arial" w:hAnsi="Arial" w:cs="Arial"/>
        </w:rPr>
        <w:t>Pupils were seen to behave well in class and around the school; they enjoyed being given responsibility and they felt that their school is friendly and that the teachers are helpful and kind;</w:t>
      </w:r>
    </w:p>
    <w:p w:rsidR="00695B64" w:rsidRPr="00695B64" w:rsidRDefault="00695B64" w:rsidP="00695B64">
      <w:pPr>
        <w:pStyle w:val="Default"/>
        <w:numPr>
          <w:ilvl w:val="0"/>
          <w:numId w:val="5"/>
        </w:numPr>
        <w:rPr>
          <w:rFonts w:ascii="Arial" w:hAnsi="Arial" w:cs="Arial"/>
        </w:rPr>
      </w:pPr>
      <w:r w:rsidRPr="00695B64">
        <w:rPr>
          <w:rFonts w:ascii="Arial" w:hAnsi="Arial" w:cs="Arial"/>
        </w:rPr>
        <w:t>The curriculum is ambitious and meets the needs of all our children;</w:t>
      </w:r>
    </w:p>
    <w:p w:rsidR="00695B64" w:rsidRPr="00695B64" w:rsidRDefault="00695B64" w:rsidP="00695B64">
      <w:pPr>
        <w:pStyle w:val="Default"/>
        <w:numPr>
          <w:ilvl w:val="0"/>
          <w:numId w:val="5"/>
        </w:numPr>
        <w:jc w:val="both"/>
        <w:rPr>
          <w:rFonts w:ascii="Arial" w:hAnsi="Arial" w:cs="Arial"/>
        </w:rPr>
      </w:pPr>
      <w:r w:rsidRPr="00695B64">
        <w:rPr>
          <w:rFonts w:ascii="Arial" w:hAnsi="Arial" w:cs="Arial"/>
        </w:rPr>
        <w:t xml:space="preserve">The school excels in providing a wide range of academic and extra-curriculum activities for the children, and they are given a broad range of experiences to help them develop into active citizens.   </w:t>
      </w:r>
    </w:p>
    <w:p w:rsidR="00695B64" w:rsidRPr="00695B64" w:rsidRDefault="00695B64" w:rsidP="00695B64">
      <w:pPr>
        <w:pStyle w:val="Default"/>
        <w:rPr>
          <w:rFonts w:ascii="Arial" w:hAnsi="Arial" w:cs="Arial"/>
        </w:rPr>
      </w:pPr>
    </w:p>
    <w:p w:rsidR="00695B64" w:rsidRPr="00695B64" w:rsidRDefault="00695B64" w:rsidP="00695B64">
      <w:pPr>
        <w:pStyle w:val="Default"/>
        <w:rPr>
          <w:rFonts w:ascii="Arial" w:hAnsi="Arial" w:cs="Arial"/>
        </w:rPr>
      </w:pPr>
      <w:r w:rsidRPr="00695B64">
        <w:rPr>
          <w:rFonts w:ascii="Arial" w:hAnsi="Arial" w:cs="Arial"/>
        </w:rPr>
        <w:t>The report offers two areas that could be further developed, but neither were raised on the day as significant cause for concern. They do not detract in any way from the overall and overwhelming positivity of the report.</w:t>
      </w:r>
    </w:p>
    <w:p w:rsidR="00695B64" w:rsidRPr="00695B64" w:rsidRDefault="00695B64" w:rsidP="00695B64">
      <w:pPr>
        <w:pStyle w:val="Default"/>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p>
    <w:p w:rsidR="00695B64" w:rsidRDefault="00695B64" w:rsidP="00695B64">
      <w:pPr>
        <w:pStyle w:val="Default"/>
        <w:jc w:val="both"/>
        <w:rPr>
          <w:rFonts w:ascii="Arial" w:hAnsi="Arial" w:cs="Arial"/>
        </w:rPr>
      </w:pPr>
      <w:r w:rsidRPr="00695B64">
        <w:rPr>
          <w:rFonts w:ascii="Arial" w:hAnsi="Arial" w:cs="Arial"/>
        </w:rPr>
        <w:lastRenderedPageBreak/>
        <w:t xml:space="preserve">We would like to take this opportunity to say a personal thank you to all of you for the support we received during the inspection, from the kind words of encouragement on the gates to the positive and honest responses on Parent View.     </w:t>
      </w:r>
    </w:p>
    <w:p w:rsidR="00695B64" w:rsidRDefault="00695B64" w:rsidP="00695B64">
      <w:pPr>
        <w:pStyle w:val="Default"/>
        <w:jc w:val="both"/>
        <w:rPr>
          <w:rFonts w:ascii="Arial" w:hAnsi="Arial" w:cs="Arial"/>
        </w:rPr>
      </w:pPr>
    </w:p>
    <w:p w:rsidR="00695B64" w:rsidRPr="00695B64" w:rsidRDefault="00695B64" w:rsidP="00695B64">
      <w:pPr>
        <w:pStyle w:val="Default"/>
        <w:jc w:val="both"/>
        <w:rPr>
          <w:rFonts w:ascii="Arial" w:hAnsi="Arial" w:cs="Arial"/>
        </w:rPr>
      </w:pPr>
      <w:r w:rsidRPr="00695B64">
        <w:rPr>
          <w:rFonts w:ascii="Arial" w:hAnsi="Arial" w:cs="Arial"/>
        </w:rPr>
        <w:t xml:space="preserve">Our motto at Western House is that ‘every opportunity shapes a life’. Ofsted has squarely confirmed that we are living up to that motto, and our aim from here is to make our great school and community even greater.   </w:t>
      </w:r>
    </w:p>
    <w:p w:rsidR="00695B64" w:rsidRPr="00695B64" w:rsidRDefault="00695B64" w:rsidP="00695B64">
      <w:pPr>
        <w:rPr>
          <w:rFonts w:ascii="Arial" w:hAnsi="Arial" w:cs="Arial"/>
        </w:rPr>
      </w:pPr>
    </w:p>
    <w:p w:rsidR="00695B64" w:rsidRPr="00695B64" w:rsidRDefault="00695B64" w:rsidP="00695B64">
      <w:pPr>
        <w:rPr>
          <w:rFonts w:ascii="Arial" w:hAnsi="Arial" w:cs="Arial"/>
          <w:sz w:val="28"/>
        </w:rPr>
      </w:pPr>
    </w:p>
    <w:p w:rsidR="000D7C4A" w:rsidRPr="00695B64" w:rsidRDefault="00695B64" w:rsidP="00C81573">
      <w:pPr>
        <w:rPr>
          <w:rFonts w:ascii="Arial" w:hAnsi="Arial" w:cs="Arial"/>
        </w:rPr>
      </w:pPr>
      <w:r w:rsidRPr="00695B64">
        <w:rPr>
          <w:rFonts w:ascii="Arial" w:hAnsi="Arial" w:cs="Arial"/>
        </w:rPr>
        <w:t>Kind regards,</w:t>
      </w:r>
    </w:p>
    <w:p w:rsidR="00695B64" w:rsidRPr="00695B64" w:rsidRDefault="00695B64" w:rsidP="00C81573">
      <w:pPr>
        <w:rPr>
          <w:rFonts w:ascii="Arial" w:hAnsi="Arial" w:cs="Arial"/>
        </w:rPr>
      </w:pPr>
    </w:p>
    <w:p w:rsidR="00695B64" w:rsidRPr="00695B64" w:rsidRDefault="00695B64" w:rsidP="00C81573">
      <w:pPr>
        <w:rPr>
          <w:rFonts w:ascii="Arial" w:hAnsi="Arial" w:cs="Arial"/>
        </w:rPr>
      </w:pPr>
      <w:r>
        <w:rPr>
          <w:noProof/>
        </w:rPr>
        <w:drawing>
          <wp:anchor distT="0" distB="0" distL="114300" distR="114300" simplePos="0" relativeHeight="251659264" behindDoc="1" locked="0" layoutInCell="1" allowOverlap="1" wp14:anchorId="60F78E6E" wp14:editId="141FEF53">
            <wp:simplePos x="0" y="0"/>
            <wp:positionH relativeFrom="margin">
              <wp:posOffset>28575</wp:posOffset>
            </wp:positionH>
            <wp:positionV relativeFrom="paragraph">
              <wp:posOffset>8890</wp:posOffset>
            </wp:positionV>
            <wp:extent cx="833120" cy="382270"/>
            <wp:effectExtent l="0" t="0" r="5080" b="0"/>
            <wp:wrapTight wrapText="bothSides">
              <wp:wrapPolygon edited="0">
                <wp:start x="0" y="0"/>
                <wp:lineTo x="0" y="20452"/>
                <wp:lineTo x="21238" y="20452"/>
                <wp:lineTo x="212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ral's 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3120" cy="38227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ab/>
      </w:r>
      <w:r>
        <w:rPr>
          <w:rFonts w:ascii="Arial" w:hAnsi="Arial" w:cs="Arial"/>
        </w:rPr>
        <w:tab/>
      </w:r>
      <w:r>
        <w:rPr>
          <w:rFonts w:ascii="Arial" w:hAnsi="Arial" w:cs="Arial"/>
        </w:rPr>
        <w:tab/>
      </w:r>
      <w:r w:rsidRPr="00133D81">
        <w:rPr>
          <w:rFonts w:ascii="Arial" w:hAnsi="Arial" w:cs="Arial"/>
          <w:noProof/>
          <w:color w:val="000000"/>
        </w:rPr>
        <w:drawing>
          <wp:inline distT="0" distB="0" distL="0" distR="0" wp14:anchorId="2124FF30" wp14:editId="235E9328">
            <wp:extent cx="942975" cy="440431"/>
            <wp:effectExtent l="0" t="0" r="0" b="0"/>
            <wp:docPr id="6" name="Picture 6" descr="Simon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on si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4330" cy="44573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p>
    <w:p w:rsidR="00695B64" w:rsidRDefault="00695B64" w:rsidP="00C81573">
      <w:pPr>
        <w:rPr>
          <w:rFonts w:ascii="Arial" w:hAnsi="Arial" w:cs="Arial"/>
        </w:rPr>
      </w:pPr>
    </w:p>
    <w:p w:rsidR="00695B64" w:rsidRDefault="00695B64" w:rsidP="00C81573">
      <w:pPr>
        <w:rPr>
          <w:rFonts w:ascii="Arial" w:hAnsi="Arial" w:cs="Arial"/>
        </w:rPr>
      </w:pPr>
    </w:p>
    <w:p w:rsidR="00695B64" w:rsidRPr="00695B64" w:rsidRDefault="00695B64" w:rsidP="00C81573">
      <w:pPr>
        <w:rPr>
          <w:rFonts w:ascii="Arial" w:hAnsi="Arial" w:cs="Arial"/>
        </w:rPr>
      </w:pPr>
      <w:r w:rsidRPr="00695B64">
        <w:rPr>
          <w:rFonts w:ascii="Arial" w:hAnsi="Arial" w:cs="Arial"/>
        </w:rPr>
        <w:t>Mrs C Snowden</w:t>
      </w:r>
      <w:r>
        <w:rPr>
          <w:rFonts w:ascii="Arial" w:hAnsi="Arial" w:cs="Arial"/>
        </w:rPr>
        <w:tab/>
      </w:r>
      <w:r>
        <w:rPr>
          <w:rFonts w:ascii="Arial" w:hAnsi="Arial" w:cs="Arial"/>
        </w:rPr>
        <w:tab/>
      </w:r>
      <w:r>
        <w:rPr>
          <w:rFonts w:ascii="Arial" w:hAnsi="Arial" w:cs="Arial"/>
        </w:rPr>
        <w:tab/>
      </w:r>
      <w:r w:rsidRPr="00695B64">
        <w:rPr>
          <w:rFonts w:ascii="Arial" w:hAnsi="Arial" w:cs="Arial"/>
        </w:rPr>
        <w:t>Mr S Carter</w:t>
      </w:r>
    </w:p>
    <w:p w:rsidR="00695B64" w:rsidRPr="00695B64" w:rsidRDefault="00695B64" w:rsidP="00C81573">
      <w:pPr>
        <w:rPr>
          <w:rFonts w:ascii="Arial" w:hAnsi="Arial" w:cs="Arial"/>
        </w:rPr>
      </w:pPr>
      <w:r w:rsidRPr="00695B64">
        <w:rPr>
          <w:rFonts w:ascii="Arial" w:hAnsi="Arial" w:cs="Arial"/>
        </w:rPr>
        <w:t>Principal</w:t>
      </w:r>
      <w:r>
        <w:rPr>
          <w:rFonts w:ascii="Arial" w:hAnsi="Arial" w:cs="Arial"/>
        </w:rPr>
        <w:tab/>
      </w:r>
      <w:r>
        <w:rPr>
          <w:rFonts w:ascii="Arial" w:hAnsi="Arial" w:cs="Arial"/>
        </w:rPr>
        <w:tab/>
      </w:r>
      <w:r>
        <w:rPr>
          <w:rFonts w:ascii="Arial" w:hAnsi="Arial" w:cs="Arial"/>
        </w:rPr>
        <w:tab/>
      </w:r>
      <w:r>
        <w:rPr>
          <w:rFonts w:ascii="Arial" w:hAnsi="Arial" w:cs="Arial"/>
        </w:rPr>
        <w:tab/>
      </w:r>
      <w:r w:rsidRPr="00695B64">
        <w:rPr>
          <w:rFonts w:ascii="Arial" w:hAnsi="Arial" w:cs="Arial"/>
        </w:rPr>
        <w:t>Chair of the Academy Council</w:t>
      </w:r>
    </w:p>
    <w:p w:rsidR="008A799F" w:rsidRPr="00695B64" w:rsidRDefault="008A799F" w:rsidP="00C81573">
      <w:pPr>
        <w:rPr>
          <w:rFonts w:ascii="Arial" w:hAnsi="Arial" w:cs="Arial"/>
        </w:rPr>
      </w:pPr>
    </w:p>
    <w:p w:rsidR="008A799F" w:rsidRPr="00695B64" w:rsidRDefault="008A799F" w:rsidP="00C81573">
      <w:pPr>
        <w:rPr>
          <w:rFonts w:ascii="Arial" w:hAnsi="Arial" w:cs="Arial"/>
        </w:rPr>
      </w:pPr>
    </w:p>
    <w:p w:rsidR="008A799F" w:rsidRPr="00695B64" w:rsidRDefault="008A799F" w:rsidP="00C81573">
      <w:pPr>
        <w:rPr>
          <w:rFonts w:ascii="Arial" w:hAnsi="Arial" w:cs="Arial"/>
        </w:rPr>
      </w:pPr>
    </w:p>
    <w:p w:rsidR="008A799F" w:rsidRPr="00695B64" w:rsidRDefault="008A799F" w:rsidP="00C81573">
      <w:pPr>
        <w:rPr>
          <w:rFonts w:ascii="Arial" w:hAnsi="Arial" w:cs="Arial"/>
        </w:rPr>
      </w:pPr>
    </w:p>
    <w:p w:rsidR="008A799F" w:rsidRPr="00695B64" w:rsidRDefault="008A799F" w:rsidP="00C81573">
      <w:pPr>
        <w:rPr>
          <w:sz w:val="22"/>
        </w:rPr>
      </w:pPr>
    </w:p>
    <w:p w:rsidR="008A799F" w:rsidRPr="00695B64" w:rsidRDefault="008A799F" w:rsidP="00C81573">
      <w:pPr>
        <w:rPr>
          <w:sz w:val="22"/>
        </w:rPr>
      </w:pPr>
    </w:p>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p w:rsidR="008A799F" w:rsidRDefault="008A799F" w:rsidP="00C81573"/>
    <w:sectPr w:rsidR="008A799F" w:rsidSect="003257DF">
      <w:headerReference w:type="first" r:id="rId10"/>
      <w:footerReference w:type="first" r:id="rId11"/>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199" w:rsidRDefault="00611199" w:rsidP="003257DF">
      <w:r>
        <w:separator/>
      </w:r>
    </w:p>
  </w:endnote>
  <w:endnote w:type="continuationSeparator" w:id="0">
    <w:p w:rsidR="00611199" w:rsidRDefault="00611199" w:rsidP="00325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igh Tower Text">
    <w:panose1 w:val="0204050205050603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199" w:rsidRDefault="00611199">
    <w:pPr>
      <w:pStyle w:val="Footer"/>
    </w:pPr>
    <w:r>
      <w:rPr>
        <w:noProof/>
      </w:rPr>
      <w:drawing>
        <wp:anchor distT="0" distB="0" distL="114300" distR="114300" simplePos="0" relativeHeight="251660288" behindDoc="0" locked="0" layoutInCell="1" allowOverlap="1">
          <wp:simplePos x="0" y="0"/>
          <wp:positionH relativeFrom="column">
            <wp:posOffset>1835150</wp:posOffset>
          </wp:positionH>
          <wp:positionV relativeFrom="paragraph">
            <wp:posOffset>-1805940</wp:posOffset>
          </wp:positionV>
          <wp:extent cx="2943225" cy="876300"/>
          <wp:effectExtent l="0" t="0" r="9525" b="0"/>
          <wp:wrapNone/>
          <wp:docPr id="9" name="Picture 9" descr="WAS NCB logo_2022-2025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S NCB logo_2022-2025 (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3225" cy="8763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199" w:rsidRDefault="00611199" w:rsidP="003257DF">
      <w:r>
        <w:separator/>
      </w:r>
    </w:p>
  </w:footnote>
  <w:footnote w:type="continuationSeparator" w:id="0">
    <w:p w:rsidR="00611199" w:rsidRDefault="00611199" w:rsidP="003257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199" w:rsidRDefault="00611199" w:rsidP="00CF6BE1">
    <w:pPr>
      <w:ind w:left="2160"/>
    </w:pPr>
    <w:r>
      <w:rPr>
        <w:noProof/>
      </w:rPr>
      <w:drawing>
        <wp:anchor distT="0" distB="0" distL="114300" distR="114300" simplePos="0" relativeHeight="251662336" behindDoc="0" locked="0" layoutInCell="1" allowOverlap="1" wp14:anchorId="2244B6C5" wp14:editId="41247B02">
          <wp:simplePos x="0" y="0"/>
          <wp:positionH relativeFrom="column">
            <wp:posOffset>3575685</wp:posOffset>
          </wp:positionH>
          <wp:positionV relativeFrom="paragraph">
            <wp:posOffset>45720</wp:posOffset>
          </wp:positionV>
          <wp:extent cx="1057275" cy="542925"/>
          <wp:effectExtent l="0" t="0" r="0" b="0"/>
          <wp:wrapNone/>
          <wp:docPr id="10" name="Picture 10"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06CCBAB2" wp14:editId="7722FFC6">
          <wp:simplePos x="0" y="0"/>
          <wp:positionH relativeFrom="column">
            <wp:posOffset>1261110</wp:posOffset>
          </wp:positionH>
          <wp:positionV relativeFrom="paragraph">
            <wp:posOffset>9525</wp:posOffset>
          </wp:positionV>
          <wp:extent cx="2171700" cy="590550"/>
          <wp:effectExtent l="0" t="0" r="0" b="0"/>
          <wp:wrapNone/>
          <wp:docPr id="11" name="Picture 11" descr="enhanced_quality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nhanced_quality_mar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170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14:anchorId="14BB4937" wp14:editId="6FF4873D">
              <wp:simplePos x="0" y="0"/>
              <wp:positionH relativeFrom="column">
                <wp:posOffset>-720090</wp:posOffset>
              </wp:positionH>
              <wp:positionV relativeFrom="paragraph">
                <wp:posOffset>-361315</wp:posOffset>
              </wp:positionV>
              <wp:extent cx="7560310" cy="10621010"/>
              <wp:effectExtent l="0" t="0" r="2540" b="889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21010"/>
                        <a:chOff x="0" y="-46"/>
                        <a:chExt cx="11906" cy="16583"/>
                      </a:xfrm>
                    </wpg:grpSpPr>
                    <pic:pic xmlns:pic="http://schemas.openxmlformats.org/drawingml/2006/picture">
                      <pic:nvPicPr>
                        <pic:cNvPr id="3"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46"/>
                          <a:ext cx="11906" cy="165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7"/>
                      <wps:cNvSpPr txBox="1">
                        <a:spLocks noChangeArrowheads="1"/>
                      </wps:cNvSpPr>
                      <wps:spPr bwMode="auto">
                        <a:xfrm>
                          <a:off x="1309" y="2741"/>
                          <a:ext cx="4425" cy="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1199" w:rsidRPr="00AB040D" w:rsidRDefault="00611199" w:rsidP="00DF4F0C">
                            <w:pPr>
                              <w:rPr>
                                <w:color w:val="166634"/>
                              </w:rPr>
                            </w:pPr>
                            <w:r w:rsidRPr="00AB040D">
                              <w:rPr>
                                <w:rFonts w:ascii="High Tower Text" w:hAnsi="High Tower Text"/>
                                <w:i/>
                                <w:iCs/>
                                <w:color w:val="166634"/>
                              </w:rPr>
                              <w:t>where every opportunity shapes a life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BB4937" id="Group 5" o:spid="_x0000_s1026" style="position:absolute;left:0;text-align:left;margin-left:-56.7pt;margin-top:-28.45pt;width:595.3pt;height:836.3pt;z-index:251657216" coordorigin=",-46" coordsize="11906,16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46;width:11906;height:16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">
                <v:imagedata r:id="rId4" o:title=""/>
              </v:shape>
              <v:shapetype id="_x0000_t202" coordsize="21600,21600" o:spt="202" path="m,l,21600r21600,l21600,xe">
                <v:stroke joinstyle="miter"/>
                <v:path gradientshapeok="t" o:connecttype="rect"/>
              </v:shapetype>
              <v:shape id="Text Box 7" o:spid="_x0000_s1028" type="#_x0000_t202" style="position:absolute;left:1309;top:2741;width:4425;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611199" w:rsidRPr="00AB040D" w:rsidRDefault="00611199" w:rsidP="00DF4F0C">
                      <w:pPr>
                        <w:rPr>
                          <w:color w:val="166634"/>
                        </w:rPr>
                      </w:pPr>
                      <w:r w:rsidRPr="00AB040D">
                        <w:rPr>
                          <w:rFonts w:ascii="High Tower Text" w:hAnsi="High Tower Text"/>
                          <w:i/>
                          <w:iCs/>
                          <w:color w:val="166634"/>
                        </w:rPr>
                        <w:t>where every opportunity shapes a life</w:t>
                      </w:r>
                    </w:p>
                  </w:txbxContent>
                </v:textbox>
              </v:shape>
            </v:group>
          </w:pict>
        </mc:Fallback>
      </mc:AlternateContent>
    </w:r>
  </w:p>
  <w:p w:rsidR="00611199" w:rsidRDefault="00611199">
    <w:pPr>
      <w:pStyle w:val="Header"/>
    </w:pPr>
    <w:r>
      <w:rPr>
        <w:noProof/>
      </w:rPr>
      <mc:AlternateContent>
        <mc:Choice Requires="wps">
          <w:drawing>
            <wp:anchor distT="0" distB="0" distL="114300" distR="114300" simplePos="0" relativeHeight="251658240" behindDoc="0" locked="0" layoutInCell="1" allowOverlap="1">
              <wp:simplePos x="0" y="0"/>
              <wp:positionH relativeFrom="column">
                <wp:posOffset>4836795</wp:posOffset>
              </wp:positionH>
              <wp:positionV relativeFrom="paragraph">
                <wp:posOffset>7598410</wp:posOffset>
              </wp:positionV>
              <wp:extent cx="993140" cy="89789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40" cy="897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1199" w:rsidRDefault="00611199" w:rsidP="00DF4F0C">
                          <w:r>
                            <w:rPr>
                              <w:noProof/>
                            </w:rPr>
                            <w:drawing>
                              <wp:inline distT="0" distB="0" distL="0" distR="0">
                                <wp:extent cx="809625" cy="809625"/>
                                <wp:effectExtent l="0" t="0" r="0" b="0"/>
                                <wp:docPr id="14" name="Picture 14"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fsted_Good_GP_Colou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380.85pt;margin-top:598.3pt;width:78.2pt;height:70.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" filled="f" stroked="f">
              <v:textbox>
                <w:txbxContent>
                  <w:p w:rsidR="00611199" w:rsidRDefault="00611199" w:rsidP="00DF4F0C">
                    <w:r>
                      <w:rPr>
                        <w:noProof/>
                      </w:rPr>
                      <w:drawing>
                        <wp:inline distT="0" distB="0" distL="0" distR="0">
                          <wp:extent cx="809625" cy="809625"/>
                          <wp:effectExtent l="0" t="0" r="0" b="0"/>
                          <wp:docPr id="14" name="Picture 14"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fsted_Good_GP_Colo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49B6"/>
    <w:multiLevelType w:val="multilevel"/>
    <w:tmpl w:val="B83A3E9A"/>
    <w:lvl w:ilvl="0">
      <w:start w:val="1"/>
      <w:numFmt w:val="none"/>
      <w:pStyle w:val="Heading1"/>
      <w:lvlText w:val="2.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D6A5678"/>
    <w:multiLevelType w:val="hybridMultilevel"/>
    <w:tmpl w:val="A03C9D9A"/>
    <w:lvl w:ilvl="0" w:tplc="887A57A4">
      <w:start w:val="1"/>
      <w:numFmt w:val="bullet"/>
      <w:lvlText w:val=""/>
      <w:lvlJc w:val="left"/>
      <w:pPr>
        <w:tabs>
          <w:tab w:val="num" w:pos="454"/>
        </w:tabs>
        <w:ind w:left="454" w:hanging="454"/>
      </w:pPr>
      <w:rPr>
        <w:rFonts w:ascii="Symbol" w:hAnsi="Symbol" w:hint="default"/>
        <w:color w:val="auto"/>
      </w:rPr>
    </w:lvl>
    <w:lvl w:ilvl="1" w:tplc="B49428F4">
      <w:start w:val="1"/>
      <w:numFmt w:val="bullet"/>
      <w:lvlText w:val=""/>
      <w:lvlJc w:val="left"/>
      <w:pPr>
        <w:tabs>
          <w:tab w:val="num" w:pos="454"/>
        </w:tabs>
        <w:ind w:left="454" w:hanging="454"/>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A4278A"/>
    <w:multiLevelType w:val="hybridMultilevel"/>
    <w:tmpl w:val="050AC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262CCC"/>
    <w:multiLevelType w:val="hybridMultilevel"/>
    <w:tmpl w:val="911EC0E2"/>
    <w:lvl w:ilvl="0" w:tplc="887A57A4">
      <w:start w:val="1"/>
      <w:numFmt w:val="bullet"/>
      <w:lvlText w:val=""/>
      <w:lvlJc w:val="left"/>
      <w:pPr>
        <w:tabs>
          <w:tab w:val="num" w:pos="454"/>
        </w:tabs>
        <w:ind w:left="454" w:hanging="45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FE0D1B"/>
    <w:multiLevelType w:val="hybridMultilevel"/>
    <w:tmpl w:val="E988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F85"/>
    <w:rsid w:val="00000595"/>
    <w:rsid w:val="00000674"/>
    <w:rsid w:val="000009E2"/>
    <w:rsid w:val="00000B93"/>
    <w:rsid w:val="00001999"/>
    <w:rsid w:val="00002A47"/>
    <w:rsid w:val="00002E21"/>
    <w:rsid w:val="00004694"/>
    <w:rsid w:val="000078DE"/>
    <w:rsid w:val="00007E0A"/>
    <w:rsid w:val="00010BC7"/>
    <w:rsid w:val="00010F24"/>
    <w:rsid w:val="0001124C"/>
    <w:rsid w:val="00011B0D"/>
    <w:rsid w:val="00012227"/>
    <w:rsid w:val="000125BB"/>
    <w:rsid w:val="000128C3"/>
    <w:rsid w:val="00012E57"/>
    <w:rsid w:val="0001345C"/>
    <w:rsid w:val="000134AA"/>
    <w:rsid w:val="000135DB"/>
    <w:rsid w:val="00013B08"/>
    <w:rsid w:val="00013BE2"/>
    <w:rsid w:val="00013E1B"/>
    <w:rsid w:val="00014140"/>
    <w:rsid w:val="00015783"/>
    <w:rsid w:val="0001595C"/>
    <w:rsid w:val="00016A11"/>
    <w:rsid w:val="00016BF1"/>
    <w:rsid w:val="00017956"/>
    <w:rsid w:val="00017968"/>
    <w:rsid w:val="000211A3"/>
    <w:rsid w:val="000222E1"/>
    <w:rsid w:val="0002264E"/>
    <w:rsid w:val="000227A1"/>
    <w:rsid w:val="00022ECB"/>
    <w:rsid w:val="00023381"/>
    <w:rsid w:val="000260E7"/>
    <w:rsid w:val="000262E9"/>
    <w:rsid w:val="00026EBD"/>
    <w:rsid w:val="0002725C"/>
    <w:rsid w:val="00027A14"/>
    <w:rsid w:val="00027D9D"/>
    <w:rsid w:val="000302A5"/>
    <w:rsid w:val="000303BE"/>
    <w:rsid w:val="0003139F"/>
    <w:rsid w:val="000326B8"/>
    <w:rsid w:val="000347F6"/>
    <w:rsid w:val="00034C78"/>
    <w:rsid w:val="00035AC7"/>
    <w:rsid w:val="00036152"/>
    <w:rsid w:val="00037CEB"/>
    <w:rsid w:val="00042717"/>
    <w:rsid w:val="0004288C"/>
    <w:rsid w:val="00044BDD"/>
    <w:rsid w:val="00044DA3"/>
    <w:rsid w:val="000457D0"/>
    <w:rsid w:val="00046E96"/>
    <w:rsid w:val="000475AF"/>
    <w:rsid w:val="00047615"/>
    <w:rsid w:val="00050463"/>
    <w:rsid w:val="0005051F"/>
    <w:rsid w:val="00051516"/>
    <w:rsid w:val="00051CD6"/>
    <w:rsid w:val="0005244C"/>
    <w:rsid w:val="000524BA"/>
    <w:rsid w:val="000538F8"/>
    <w:rsid w:val="00056604"/>
    <w:rsid w:val="00056DF5"/>
    <w:rsid w:val="00057A88"/>
    <w:rsid w:val="00060548"/>
    <w:rsid w:val="000606B4"/>
    <w:rsid w:val="00061526"/>
    <w:rsid w:val="00062288"/>
    <w:rsid w:val="00062B2D"/>
    <w:rsid w:val="00063B1F"/>
    <w:rsid w:val="000644A8"/>
    <w:rsid w:val="00064DE3"/>
    <w:rsid w:val="000652D9"/>
    <w:rsid w:val="0006697F"/>
    <w:rsid w:val="000675B8"/>
    <w:rsid w:val="00070AF1"/>
    <w:rsid w:val="00070B4C"/>
    <w:rsid w:val="000712E2"/>
    <w:rsid w:val="000716E8"/>
    <w:rsid w:val="00071FBC"/>
    <w:rsid w:val="00071FBF"/>
    <w:rsid w:val="00071FE0"/>
    <w:rsid w:val="0007272F"/>
    <w:rsid w:val="000729CE"/>
    <w:rsid w:val="00072C98"/>
    <w:rsid w:val="000732FB"/>
    <w:rsid w:val="000733F5"/>
    <w:rsid w:val="00075A7A"/>
    <w:rsid w:val="00075A7B"/>
    <w:rsid w:val="000767CC"/>
    <w:rsid w:val="00076E63"/>
    <w:rsid w:val="00077029"/>
    <w:rsid w:val="00077C49"/>
    <w:rsid w:val="00077DDE"/>
    <w:rsid w:val="00077FBE"/>
    <w:rsid w:val="000803EE"/>
    <w:rsid w:val="00080443"/>
    <w:rsid w:val="00080768"/>
    <w:rsid w:val="000810A7"/>
    <w:rsid w:val="0008140D"/>
    <w:rsid w:val="00082E95"/>
    <w:rsid w:val="00083369"/>
    <w:rsid w:val="000838EC"/>
    <w:rsid w:val="00083A29"/>
    <w:rsid w:val="00083CE8"/>
    <w:rsid w:val="00083E2C"/>
    <w:rsid w:val="00083E3D"/>
    <w:rsid w:val="00084746"/>
    <w:rsid w:val="00084CD8"/>
    <w:rsid w:val="000850B6"/>
    <w:rsid w:val="00085207"/>
    <w:rsid w:val="00085C96"/>
    <w:rsid w:val="00086268"/>
    <w:rsid w:val="00086B4B"/>
    <w:rsid w:val="00087CDD"/>
    <w:rsid w:val="000901F5"/>
    <w:rsid w:val="00090207"/>
    <w:rsid w:val="000907EA"/>
    <w:rsid w:val="000910DB"/>
    <w:rsid w:val="00091273"/>
    <w:rsid w:val="00091614"/>
    <w:rsid w:val="0009176B"/>
    <w:rsid w:val="000917CC"/>
    <w:rsid w:val="00092000"/>
    <w:rsid w:val="000922D2"/>
    <w:rsid w:val="00093135"/>
    <w:rsid w:val="00095752"/>
    <w:rsid w:val="00095F01"/>
    <w:rsid w:val="000A01BB"/>
    <w:rsid w:val="000A0E28"/>
    <w:rsid w:val="000A0EBA"/>
    <w:rsid w:val="000A0EC5"/>
    <w:rsid w:val="000A1B22"/>
    <w:rsid w:val="000A2590"/>
    <w:rsid w:val="000A2A44"/>
    <w:rsid w:val="000A2AE1"/>
    <w:rsid w:val="000A3384"/>
    <w:rsid w:val="000A3942"/>
    <w:rsid w:val="000A3BD7"/>
    <w:rsid w:val="000A5A9E"/>
    <w:rsid w:val="000A5FAE"/>
    <w:rsid w:val="000A636D"/>
    <w:rsid w:val="000A64A4"/>
    <w:rsid w:val="000A6A18"/>
    <w:rsid w:val="000A6F00"/>
    <w:rsid w:val="000A70BA"/>
    <w:rsid w:val="000A78AE"/>
    <w:rsid w:val="000B04E7"/>
    <w:rsid w:val="000B09DC"/>
    <w:rsid w:val="000B1332"/>
    <w:rsid w:val="000B22D3"/>
    <w:rsid w:val="000B2621"/>
    <w:rsid w:val="000B2FB1"/>
    <w:rsid w:val="000B398F"/>
    <w:rsid w:val="000B42A2"/>
    <w:rsid w:val="000B4CF0"/>
    <w:rsid w:val="000B4F1F"/>
    <w:rsid w:val="000B51E1"/>
    <w:rsid w:val="000B766A"/>
    <w:rsid w:val="000C0119"/>
    <w:rsid w:val="000C052E"/>
    <w:rsid w:val="000C09A9"/>
    <w:rsid w:val="000C0E31"/>
    <w:rsid w:val="000C1500"/>
    <w:rsid w:val="000C1C66"/>
    <w:rsid w:val="000C2828"/>
    <w:rsid w:val="000C3193"/>
    <w:rsid w:val="000C335B"/>
    <w:rsid w:val="000C5CA5"/>
    <w:rsid w:val="000C5FA3"/>
    <w:rsid w:val="000C63D4"/>
    <w:rsid w:val="000C65D0"/>
    <w:rsid w:val="000C71D8"/>
    <w:rsid w:val="000C729F"/>
    <w:rsid w:val="000D0483"/>
    <w:rsid w:val="000D2A47"/>
    <w:rsid w:val="000D30F3"/>
    <w:rsid w:val="000D335E"/>
    <w:rsid w:val="000D41EF"/>
    <w:rsid w:val="000D4C1D"/>
    <w:rsid w:val="000D4CA6"/>
    <w:rsid w:val="000D548B"/>
    <w:rsid w:val="000D57B7"/>
    <w:rsid w:val="000D613E"/>
    <w:rsid w:val="000D6431"/>
    <w:rsid w:val="000D6839"/>
    <w:rsid w:val="000D7C4A"/>
    <w:rsid w:val="000D7FC7"/>
    <w:rsid w:val="000E034F"/>
    <w:rsid w:val="000E09BC"/>
    <w:rsid w:val="000E0F20"/>
    <w:rsid w:val="000E0F44"/>
    <w:rsid w:val="000E12FF"/>
    <w:rsid w:val="000E13EF"/>
    <w:rsid w:val="000E1C77"/>
    <w:rsid w:val="000E3409"/>
    <w:rsid w:val="000E341A"/>
    <w:rsid w:val="000E3AC6"/>
    <w:rsid w:val="000E59AB"/>
    <w:rsid w:val="000E5FB4"/>
    <w:rsid w:val="000E6528"/>
    <w:rsid w:val="000E7726"/>
    <w:rsid w:val="000E7C02"/>
    <w:rsid w:val="000F0D55"/>
    <w:rsid w:val="000F0EFA"/>
    <w:rsid w:val="000F3581"/>
    <w:rsid w:val="000F385E"/>
    <w:rsid w:val="000F48C1"/>
    <w:rsid w:val="000F4AF0"/>
    <w:rsid w:val="000F4DBE"/>
    <w:rsid w:val="000F5879"/>
    <w:rsid w:val="000F5BAA"/>
    <w:rsid w:val="000F5EE3"/>
    <w:rsid w:val="000F610C"/>
    <w:rsid w:val="000F65E6"/>
    <w:rsid w:val="00100EEB"/>
    <w:rsid w:val="00101E0A"/>
    <w:rsid w:val="00101F3E"/>
    <w:rsid w:val="001020BE"/>
    <w:rsid w:val="00102561"/>
    <w:rsid w:val="001045C1"/>
    <w:rsid w:val="001046FB"/>
    <w:rsid w:val="00106160"/>
    <w:rsid w:val="00106DD3"/>
    <w:rsid w:val="001078A8"/>
    <w:rsid w:val="00107938"/>
    <w:rsid w:val="0010798C"/>
    <w:rsid w:val="00107AF5"/>
    <w:rsid w:val="00107CFB"/>
    <w:rsid w:val="00107DBF"/>
    <w:rsid w:val="0011064D"/>
    <w:rsid w:val="00110A9A"/>
    <w:rsid w:val="00110CE4"/>
    <w:rsid w:val="00110F7B"/>
    <w:rsid w:val="001116AB"/>
    <w:rsid w:val="00112838"/>
    <w:rsid w:val="00113080"/>
    <w:rsid w:val="00113FB4"/>
    <w:rsid w:val="00114945"/>
    <w:rsid w:val="00114AA8"/>
    <w:rsid w:val="00115A83"/>
    <w:rsid w:val="00115BC6"/>
    <w:rsid w:val="00116332"/>
    <w:rsid w:val="001176AA"/>
    <w:rsid w:val="001179F4"/>
    <w:rsid w:val="00120F4B"/>
    <w:rsid w:val="001228EF"/>
    <w:rsid w:val="001235AE"/>
    <w:rsid w:val="001238C2"/>
    <w:rsid w:val="00123F5A"/>
    <w:rsid w:val="001241CB"/>
    <w:rsid w:val="00124364"/>
    <w:rsid w:val="00124FAB"/>
    <w:rsid w:val="001262D2"/>
    <w:rsid w:val="001264CD"/>
    <w:rsid w:val="001266FA"/>
    <w:rsid w:val="0012686D"/>
    <w:rsid w:val="00127D98"/>
    <w:rsid w:val="0013018A"/>
    <w:rsid w:val="001305B9"/>
    <w:rsid w:val="00130D9F"/>
    <w:rsid w:val="00131153"/>
    <w:rsid w:val="001313D2"/>
    <w:rsid w:val="001316EA"/>
    <w:rsid w:val="00131D95"/>
    <w:rsid w:val="001321DA"/>
    <w:rsid w:val="00132ED9"/>
    <w:rsid w:val="001330A0"/>
    <w:rsid w:val="001336B9"/>
    <w:rsid w:val="0013394C"/>
    <w:rsid w:val="00134D01"/>
    <w:rsid w:val="00134E91"/>
    <w:rsid w:val="001355E7"/>
    <w:rsid w:val="00136BDE"/>
    <w:rsid w:val="00137BD0"/>
    <w:rsid w:val="00137C2E"/>
    <w:rsid w:val="00137C82"/>
    <w:rsid w:val="00140178"/>
    <w:rsid w:val="0014136A"/>
    <w:rsid w:val="00142EFD"/>
    <w:rsid w:val="00143808"/>
    <w:rsid w:val="00144985"/>
    <w:rsid w:val="00144DD9"/>
    <w:rsid w:val="00144ED0"/>
    <w:rsid w:val="00145928"/>
    <w:rsid w:val="0014611F"/>
    <w:rsid w:val="00146699"/>
    <w:rsid w:val="00146E02"/>
    <w:rsid w:val="00147224"/>
    <w:rsid w:val="00147340"/>
    <w:rsid w:val="001475A1"/>
    <w:rsid w:val="0015076D"/>
    <w:rsid w:val="001508D1"/>
    <w:rsid w:val="00150BFC"/>
    <w:rsid w:val="001514F6"/>
    <w:rsid w:val="00151CD1"/>
    <w:rsid w:val="001527AA"/>
    <w:rsid w:val="00152D0C"/>
    <w:rsid w:val="001530DD"/>
    <w:rsid w:val="0015420A"/>
    <w:rsid w:val="0015471A"/>
    <w:rsid w:val="00154D50"/>
    <w:rsid w:val="001555A1"/>
    <w:rsid w:val="001559FD"/>
    <w:rsid w:val="0015624F"/>
    <w:rsid w:val="00156695"/>
    <w:rsid w:val="00156CE9"/>
    <w:rsid w:val="0015700A"/>
    <w:rsid w:val="00161398"/>
    <w:rsid w:val="001614B2"/>
    <w:rsid w:val="00161DB2"/>
    <w:rsid w:val="00161F3C"/>
    <w:rsid w:val="00162191"/>
    <w:rsid w:val="001622FC"/>
    <w:rsid w:val="00162514"/>
    <w:rsid w:val="00162BF7"/>
    <w:rsid w:val="00162FD5"/>
    <w:rsid w:val="0016384D"/>
    <w:rsid w:val="0016401D"/>
    <w:rsid w:val="001640E0"/>
    <w:rsid w:val="00165AB6"/>
    <w:rsid w:val="00166795"/>
    <w:rsid w:val="00166814"/>
    <w:rsid w:val="00167214"/>
    <w:rsid w:val="0016760E"/>
    <w:rsid w:val="001679F6"/>
    <w:rsid w:val="00167A43"/>
    <w:rsid w:val="00171048"/>
    <w:rsid w:val="0017112D"/>
    <w:rsid w:val="0017139F"/>
    <w:rsid w:val="00171561"/>
    <w:rsid w:val="00171C53"/>
    <w:rsid w:val="00172889"/>
    <w:rsid w:val="00172EBF"/>
    <w:rsid w:val="00173099"/>
    <w:rsid w:val="001731BF"/>
    <w:rsid w:val="00174378"/>
    <w:rsid w:val="001744E6"/>
    <w:rsid w:val="001749F7"/>
    <w:rsid w:val="00175845"/>
    <w:rsid w:val="001759B2"/>
    <w:rsid w:val="001760D2"/>
    <w:rsid w:val="001761AB"/>
    <w:rsid w:val="00176E32"/>
    <w:rsid w:val="00177D47"/>
    <w:rsid w:val="00180073"/>
    <w:rsid w:val="00180418"/>
    <w:rsid w:val="001804E7"/>
    <w:rsid w:val="0018079B"/>
    <w:rsid w:val="00181481"/>
    <w:rsid w:val="0018156C"/>
    <w:rsid w:val="001818A7"/>
    <w:rsid w:val="00181CB8"/>
    <w:rsid w:val="00181FE4"/>
    <w:rsid w:val="001821B1"/>
    <w:rsid w:val="00182340"/>
    <w:rsid w:val="001833E2"/>
    <w:rsid w:val="00183679"/>
    <w:rsid w:val="001837ED"/>
    <w:rsid w:val="00184AE6"/>
    <w:rsid w:val="00184E86"/>
    <w:rsid w:val="00185661"/>
    <w:rsid w:val="0018672E"/>
    <w:rsid w:val="001868B0"/>
    <w:rsid w:val="001876E7"/>
    <w:rsid w:val="00190486"/>
    <w:rsid w:val="001905AB"/>
    <w:rsid w:val="00190E1E"/>
    <w:rsid w:val="001914AB"/>
    <w:rsid w:val="00192F80"/>
    <w:rsid w:val="00193C53"/>
    <w:rsid w:val="0019470E"/>
    <w:rsid w:val="001959D0"/>
    <w:rsid w:val="00196A28"/>
    <w:rsid w:val="001973D1"/>
    <w:rsid w:val="001A0DCD"/>
    <w:rsid w:val="001A194C"/>
    <w:rsid w:val="001A1C24"/>
    <w:rsid w:val="001A1C80"/>
    <w:rsid w:val="001A25F3"/>
    <w:rsid w:val="001A2FD7"/>
    <w:rsid w:val="001A357D"/>
    <w:rsid w:val="001A3B6C"/>
    <w:rsid w:val="001A5465"/>
    <w:rsid w:val="001A55E6"/>
    <w:rsid w:val="001A571D"/>
    <w:rsid w:val="001A65F7"/>
    <w:rsid w:val="001A7604"/>
    <w:rsid w:val="001A7C80"/>
    <w:rsid w:val="001A7FF7"/>
    <w:rsid w:val="001B0454"/>
    <w:rsid w:val="001B1298"/>
    <w:rsid w:val="001B175B"/>
    <w:rsid w:val="001B1C25"/>
    <w:rsid w:val="001B1E7D"/>
    <w:rsid w:val="001B2323"/>
    <w:rsid w:val="001B26D0"/>
    <w:rsid w:val="001B32F1"/>
    <w:rsid w:val="001B431A"/>
    <w:rsid w:val="001B54B2"/>
    <w:rsid w:val="001B54CA"/>
    <w:rsid w:val="001B5EE7"/>
    <w:rsid w:val="001B603A"/>
    <w:rsid w:val="001B708B"/>
    <w:rsid w:val="001B7367"/>
    <w:rsid w:val="001B797D"/>
    <w:rsid w:val="001B7A8B"/>
    <w:rsid w:val="001B7D77"/>
    <w:rsid w:val="001C0324"/>
    <w:rsid w:val="001C0382"/>
    <w:rsid w:val="001C18A7"/>
    <w:rsid w:val="001C2A95"/>
    <w:rsid w:val="001C3CB2"/>
    <w:rsid w:val="001C5856"/>
    <w:rsid w:val="001C5BC6"/>
    <w:rsid w:val="001C6B43"/>
    <w:rsid w:val="001C6E13"/>
    <w:rsid w:val="001C7B10"/>
    <w:rsid w:val="001C7F02"/>
    <w:rsid w:val="001D1481"/>
    <w:rsid w:val="001D1F31"/>
    <w:rsid w:val="001D302F"/>
    <w:rsid w:val="001D33E5"/>
    <w:rsid w:val="001D3606"/>
    <w:rsid w:val="001D3AF6"/>
    <w:rsid w:val="001D41B0"/>
    <w:rsid w:val="001D4D31"/>
    <w:rsid w:val="001D4F14"/>
    <w:rsid w:val="001D6DEC"/>
    <w:rsid w:val="001D713F"/>
    <w:rsid w:val="001D76BB"/>
    <w:rsid w:val="001D7999"/>
    <w:rsid w:val="001E1261"/>
    <w:rsid w:val="001E18E3"/>
    <w:rsid w:val="001E2297"/>
    <w:rsid w:val="001E3936"/>
    <w:rsid w:val="001E3AA1"/>
    <w:rsid w:val="001E3E08"/>
    <w:rsid w:val="001E3EAE"/>
    <w:rsid w:val="001E45CF"/>
    <w:rsid w:val="001E51BD"/>
    <w:rsid w:val="001E51C3"/>
    <w:rsid w:val="001E51CD"/>
    <w:rsid w:val="001E5206"/>
    <w:rsid w:val="001E62DE"/>
    <w:rsid w:val="001E6C4E"/>
    <w:rsid w:val="001E6FFF"/>
    <w:rsid w:val="001E73C4"/>
    <w:rsid w:val="001F071B"/>
    <w:rsid w:val="001F0986"/>
    <w:rsid w:val="001F163E"/>
    <w:rsid w:val="001F2BA6"/>
    <w:rsid w:val="001F452C"/>
    <w:rsid w:val="001F4F6F"/>
    <w:rsid w:val="001F5754"/>
    <w:rsid w:val="001F585B"/>
    <w:rsid w:val="001F6590"/>
    <w:rsid w:val="001F7346"/>
    <w:rsid w:val="001F7E75"/>
    <w:rsid w:val="002000AB"/>
    <w:rsid w:val="0020127F"/>
    <w:rsid w:val="0020195F"/>
    <w:rsid w:val="00202DF3"/>
    <w:rsid w:val="002041B9"/>
    <w:rsid w:val="002049A2"/>
    <w:rsid w:val="0020552F"/>
    <w:rsid w:val="00205F2C"/>
    <w:rsid w:val="00206599"/>
    <w:rsid w:val="00206A0F"/>
    <w:rsid w:val="00206F88"/>
    <w:rsid w:val="0020758F"/>
    <w:rsid w:val="00207690"/>
    <w:rsid w:val="00207723"/>
    <w:rsid w:val="00207996"/>
    <w:rsid w:val="0021001F"/>
    <w:rsid w:val="00210047"/>
    <w:rsid w:val="00210FE2"/>
    <w:rsid w:val="00211214"/>
    <w:rsid w:val="002116E0"/>
    <w:rsid w:val="0021181C"/>
    <w:rsid w:val="00211CFB"/>
    <w:rsid w:val="00212193"/>
    <w:rsid w:val="002142EF"/>
    <w:rsid w:val="0021459E"/>
    <w:rsid w:val="002147AC"/>
    <w:rsid w:val="00214C61"/>
    <w:rsid w:val="00214C70"/>
    <w:rsid w:val="00214C8E"/>
    <w:rsid w:val="00214D57"/>
    <w:rsid w:val="0021536D"/>
    <w:rsid w:val="00216013"/>
    <w:rsid w:val="0021644D"/>
    <w:rsid w:val="0021673A"/>
    <w:rsid w:val="00216B7C"/>
    <w:rsid w:val="00216C8A"/>
    <w:rsid w:val="0021794D"/>
    <w:rsid w:val="0022086B"/>
    <w:rsid w:val="00220C16"/>
    <w:rsid w:val="00220C7F"/>
    <w:rsid w:val="00220F09"/>
    <w:rsid w:val="0022117D"/>
    <w:rsid w:val="002217C1"/>
    <w:rsid w:val="002217C6"/>
    <w:rsid w:val="00221AE1"/>
    <w:rsid w:val="00221B17"/>
    <w:rsid w:val="00221B4B"/>
    <w:rsid w:val="00221DED"/>
    <w:rsid w:val="00222910"/>
    <w:rsid w:val="00222B8F"/>
    <w:rsid w:val="002231EC"/>
    <w:rsid w:val="0022439E"/>
    <w:rsid w:val="002243A0"/>
    <w:rsid w:val="00224431"/>
    <w:rsid w:val="002247A5"/>
    <w:rsid w:val="00225491"/>
    <w:rsid w:val="002254F1"/>
    <w:rsid w:val="00225AC3"/>
    <w:rsid w:val="0022624B"/>
    <w:rsid w:val="0022642D"/>
    <w:rsid w:val="00226543"/>
    <w:rsid w:val="002266BA"/>
    <w:rsid w:val="00226710"/>
    <w:rsid w:val="00226A3E"/>
    <w:rsid w:val="00227245"/>
    <w:rsid w:val="00227A01"/>
    <w:rsid w:val="00227F58"/>
    <w:rsid w:val="0023003B"/>
    <w:rsid w:val="002302A1"/>
    <w:rsid w:val="002307B0"/>
    <w:rsid w:val="00231284"/>
    <w:rsid w:val="002313DB"/>
    <w:rsid w:val="002317AC"/>
    <w:rsid w:val="00231CE1"/>
    <w:rsid w:val="002321A6"/>
    <w:rsid w:val="00232A44"/>
    <w:rsid w:val="00232BDA"/>
    <w:rsid w:val="00233894"/>
    <w:rsid w:val="00233F04"/>
    <w:rsid w:val="002350AF"/>
    <w:rsid w:val="00236A42"/>
    <w:rsid w:val="002372B9"/>
    <w:rsid w:val="00240809"/>
    <w:rsid w:val="00240F8A"/>
    <w:rsid w:val="002410AF"/>
    <w:rsid w:val="00241888"/>
    <w:rsid w:val="00241A34"/>
    <w:rsid w:val="00242501"/>
    <w:rsid w:val="00242EF0"/>
    <w:rsid w:val="002434F7"/>
    <w:rsid w:val="0024356A"/>
    <w:rsid w:val="00243747"/>
    <w:rsid w:val="00243B57"/>
    <w:rsid w:val="00244C93"/>
    <w:rsid w:val="00245275"/>
    <w:rsid w:val="00245689"/>
    <w:rsid w:val="0024611C"/>
    <w:rsid w:val="00246233"/>
    <w:rsid w:val="002469F6"/>
    <w:rsid w:val="002473E6"/>
    <w:rsid w:val="002476A1"/>
    <w:rsid w:val="00247886"/>
    <w:rsid w:val="00250E9C"/>
    <w:rsid w:val="00251563"/>
    <w:rsid w:val="00251854"/>
    <w:rsid w:val="00251F0B"/>
    <w:rsid w:val="00252A65"/>
    <w:rsid w:val="00253562"/>
    <w:rsid w:val="00253655"/>
    <w:rsid w:val="00253EDE"/>
    <w:rsid w:val="00254061"/>
    <w:rsid w:val="00256A52"/>
    <w:rsid w:val="002572DF"/>
    <w:rsid w:val="00257496"/>
    <w:rsid w:val="0026024E"/>
    <w:rsid w:val="00260805"/>
    <w:rsid w:val="0026468D"/>
    <w:rsid w:val="0026497B"/>
    <w:rsid w:val="0026538D"/>
    <w:rsid w:val="00265813"/>
    <w:rsid w:val="0026586A"/>
    <w:rsid w:val="00265FDA"/>
    <w:rsid w:val="00267C8F"/>
    <w:rsid w:val="0027040E"/>
    <w:rsid w:val="002708FC"/>
    <w:rsid w:val="002709A8"/>
    <w:rsid w:val="00271A0A"/>
    <w:rsid w:val="00272BA5"/>
    <w:rsid w:val="00272FFA"/>
    <w:rsid w:val="0027332D"/>
    <w:rsid w:val="002736CD"/>
    <w:rsid w:val="00275263"/>
    <w:rsid w:val="00275763"/>
    <w:rsid w:val="00275AF8"/>
    <w:rsid w:val="00276071"/>
    <w:rsid w:val="00276D0A"/>
    <w:rsid w:val="00276DF9"/>
    <w:rsid w:val="00276EE8"/>
    <w:rsid w:val="002773BA"/>
    <w:rsid w:val="00277CA5"/>
    <w:rsid w:val="00280351"/>
    <w:rsid w:val="00280442"/>
    <w:rsid w:val="00280778"/>
    <w:rsid w:val="00280DEB"/>
    <w:rsid w:val="002813AC"/>
    <w:rsid w:val="00281763"/>
    <w:rsid w:val="00281888"/>
    <w:rsid w:val="0028217F"/>
    <w:rsid w:val="0028234C"/>
    <w:rsid w:val="002827E2"/>
    <w:rsid w:val="00282D8B"/>
    <w:rsid w:val="00282DB2"/>
    <w:rsid w:val="00282E1D"/>
    <w:rsid w:val="00282E47"/>
    <w:rsid w:val="00284D4E"/>
    <w:rsid w:val="00286B94"/>
    <w:rsid w:val="00286F1E"/>
    <w:rsid w:val="00287D7F"/>
    <w:rsid w:val="002901B6"/>
    <w:rsid w:val="002909C0"/>
    <w:rsid w:val="00290E52"/>
    <w:rsid w:val="0029119B"/>
    <w:rsid w:val="002922AF"/>
    <w:rsid w:val="00292B0A"/>
    <w:rsid w:val="00292CBF"/>
    <w:rsid w:val="002939EE"/>
    <w:rsid w:val="00293D2D"/>
    <w:rsid w:val="002943A2"/>
    <w:rsid w:val="00294A73"/>
    <w:rsid w:val="00294C44"/>
    <w:rsid w:val="00294CA4"/>
    <w:rsid w:val="00294DF2"/>
    <w:rsid w:val="002950E7"/>
    <w:rsid w:val="002954E1"/>
    <w:rsid w:val="00295981"/>
    <w:rsid w:val="00295B56"/>
    <w:rsid w:val="00295ED4"/>
    <w:rsid w:val="00295FB5"/>
    <w:rsid w:val="00296ADD"/>
    <w:rsid w:val="00296C5D"/>
    <w:rsid w:val="00297467"/>
    <w:rsid w:val="00297ED5"/>
    <w:rsid w:val="002A09A6"/>
    <w:rsid w:val="002A13A9"/>
    <w:rsid w:val="002A16B8"/>
    <w:rsid w:val="002A2446"/>
    <w:rsid w:val="002A2EF1"/>
    <w:rsid w:val="002A31A5"/>
    <w:rsid w:val="002A34EE"/>
    <w:rsid w:val="002A3AFF"/>
    <w:rsid w:val="002A4693"/>
    <w:rsid w:val="002A47B5"/>
    <w:rsid w:val="002A4A81"/>
    <w:rsid w:val="002A58C3"/>
    <w:rsid w:val="002A58E4"/>
    <w:rsid w:val="002A59B4"/>
    <w:rsid w:val="002A5E13"/>
    <w:rsid w:val="002A64D1"/>
    <w:rsid w:val="002A77CF"/>
    <w:rsid w:val="002A7B0C"/>
    <w:rsid w:val="002B08B3"/>
    <w:rsid w:val="002B10C1"/>
    <w:rsid w:val="002B1833"/>
    <w:rsid w:val="002B1BB3"/>
    <w:rsid w:val="002B1F8D"/>
    <w:rsid w:val="002B2D40"/>
    <w:rsid w:val="002B37B8"/>
    <w:rsid w:val="002B4690"/>
    <w:rsid w:val="002B4F41"/>
    <w:rsid w:val="002B6EEC"/>
    <w:rsid w:val="002B6FE9"/>
    <w:rsid w:val="002B71BF"/>
    <w:rsid w:val="002C0728"/>
    <w:rsid w:val="002C1222"/>
    <w:rsid w:val="002C1AD0"/>
    <w:rsid w:val="002C1CF1"/>
    <w:rsid w:val="002C22FC"/>
    <w:rsid w:val="002C26EE"/>
    <w:rsid w:val="002C2CB8"/>
    <w:rsid w:val="002C3045"/>
    <w:rsid w:val="002C38C5"/>
    <w:rsid w:val="002C3C6E"/>
    <w:rsid w:val="002C4295"/>
    <w:rsid w:val="002C474F"/>
    <w:rsid w:val="002C4FB5"/>
    <w:rsid w:val="002C6232"/>
    <w:rsid w:val="002C70EA"/>
    <w:rsid w:val="002C7D54"/>
    <w:rsid w:val="002C7EAE"/>
    <w:rsid w:val="002D0E80"/>
    <w:rsid w:val="002D157E"/>
    <w:rsid w:val="002D18CA"/>
    <w:rsid w:val="002D1B3D"/>
    <w:rsid w:val="002D1E0D"/>
    <w:rsid w:val="002D38BC"/>
    <w:rsid w:val="002D3EAF"/>
    <w:rsid w:val="002D40D6"/>
    <w:rsid w:val="002D41BB"/>
    <w:rsid w:val="002D5BC5"/>
    <w:rsid w:val="002D5EFF"/>
    <w:rsid w:val="002D6229"/>
    <w:rsid w:val="002D7730"/>
    <w:rsid w:val="002E0240"/>
    <w:rsid w:val="002E0328"/>
    <w:rsid w:val="002E0FAD"/>
    <w:rsid w:val="002E2B81"/>
    <w:rsid w:val="002E4030"/>
    <w:rsid w:val="002E42B8"/>
    <w:rsid w:val="002E4F42"/>
    <w:rsid w:val="002E5039"/>
    <w:rsid w:val="002E5A5B"/>
    <w:rsid w:val="002E5BD8"/>
    <w:rsid w:val="002E6A5A"/>
    <w:rsid w:val="002E7134"/>
    <w:rsid w:val="002F15A6"/>
    <w:rsid w:val="002F279C"/>
    <w:rsid w:val="002F3485"/>
    <w:rsid w:val="002F48EB"/>
    <w:rsid w:val="002F4A19"/>
    <w:rsid w:val="002F587E"/>
    <w:rsid w:val="002F5991"/>
    <w:rsid w:val="002F5CFB"/>
    <w:rsid w:val="002F71A2"/>
    <w:rsid w:val="003007EE"/>
    <w:rsid w:val="003016CC"/>
    <w:rsid w:val="00302850"/>
    <w:rsid w:val="00304066"/>
    <w:rsid w:val="00305467"/>
    <w:rsid w:val="00310809"/>
    <w:rsid w:val="0031098C"/>
    <w:rsid w:val="00311AD6"/>
    <w:rsid w:val="00311C83"/>
    <w:rsid w:val="00311E73"/>
    <w:rsid w:val="00313277"/>
    <w:rsid w:val="003132F5"/>
    <w:rsid w:val="00313ED7"/>
    <w:rsid w:val="0031452B"/>
    <w:rsid w:val="00314839"/>
    <w:rsid w:val="003159A6"/>
    <w:rsid w:val="00315E6C"/>
    <w:rsid w:val="0031608A"/>
    <w:rsid w:val="0031610D"/>
    <w:rsid w:val="00316F42"/>
    <w:rsid w:val="00320E4E"/>
    <w:rsid w:val="00321207"/>
    <w:rsid w:val="003222A2"/>
    <w:rsid w:val="00323221"/>
    <w:rsid w:val="00323269"/>
    <w:rsid w:val="00323CCD"/>
    <w:rsid w:val="00323F45"/>
    <w:rsid w:val="003246B1"/>
    <w:rsid w:val="00325547"/>
    <w:rsid w:val="003257DF"/>
    <w:rsid w:val="003262CA"/>
    <w:rsid w:val="00326697"/>
    <w:rsid w:val="003269AE"/>
    <w:rsid w:val="00326FC9"/>
    <w:rsid w:val="003274DB"/>
    <w:rsid w:val="00327D3C"/>
    <w:rsid w:val="0033001D"/>
    <w:rsid w:val="00330454"/>
    <w:rsid w:val="003305F6"/>
    <w:rsid w:val="00330735"/>
    <w:rsid w:val="00330CEF"/>
    <w:rsid w:val="00330FE0"/>
    <w:rsid w:val="0033107B"/>
    <w:rsid w:val="003311E0"/>
    <w:rsid w:val="003319FF"/>
    <w:rsid w:val="00331BB7"/>
    <w:rsid w:val="003322EA"/>
    <w:rsid w:val="00333268"/>
    <w:rsid w:val="00333DC2"/>
    <w:rsid w:val="0033446C"/>
    <w:rsid w:val="00334D99"/>
    <w:rsid w:val="00335374"/>
    <w:rsid w:val="00335393"/>
    <w:rsid w:val="00336734"/>
    <w:rsid w:val="00336B2C"/>
    <w:rsid w:val="00337650"/>
    <w:rsid w:val="00340353"/>
    <w:rsid w:val="0034049E"/>
    <w:rsid w:val="00340700"/>
    <w:rsid w:val="00340D74"/>
    <w:rsid w:val="00340F10"/>
    <w:rsid w:val="00340F18"/>
    <w:rsid w:val="0034100E"/>
    <w:rsid w:val="0034212A"/>
    <w:rsid w:val="00342563"/>
    <w:rsid w:val="00342DAA"/>
    <w:rsid w:val="003443BB"/>
    <w:rsid w:val="003443C5"/>
    <w:rsid w:val="00345835"/>
    <w:rsid w:val="0034767B"/>
    <w:rsid w:val="003505E6"/>
    <w:rsid w:val="003505FA"/>
    <w:rsid w:val="00350745"/>
    <w:rsid w:val="00350A49"/>
    <w:rsid w:val="00351491"/>
    <w:rsid w:val="003524B6"/>
    <w:rsid w:val="00352583"/>
    <w:rsid w:val="0035439B"/>
    <w:rsid w:val="00355464"/>
    <w:rsid w:val="00355AE8"/>
    <w:rsid w:val="0035605F"/>
    <w:rsid w:val="003579A7"/>
    <w:rsid w:val="00357C91"/>
    <w:rsid w:val="00357FD6"/>
    <w:rsid w:val="00360E2B"/>
    <w:rsid w:val="0036106A"/>
    <w:rsid w:val="003618C5"/>
    <w:rsid w:val="00361B3B"/>
    <w:rsid w:val="00362849"/>
    <w:rsid w:val="00362964"/>
    <w:rsid w:val="00364364"/>
    <w:rsid w:val="00365103"/>
    <w:rsid w:val="003653D2"/>
    <w:rsid w:val="00365938"/>
    <w:rsid w:val="00365B89"/>
    <w:rsid w:val="00367413"/>
    <w:rsid w:val="00370EC9"/>
    <w:rsid w:val="00370F6E"/>
    <w:rsid w:val="00372EF9"/>
    <w:rsid w:val="003734B7"/>
    <w:rsid w:val="00373E96"/>
    <w:rsid w:val="003760E9"/>
    <w:rsid w:val="00377526"/>
    <w:rsid w:val="00377995"/>
    <w:rsid w:val="00377FF1"/>
    <w:rsid w:val="00380AD8"/>
    <w:rsid w:val="00380EBA"/>
    <w:rsid w:val="00381001"/>
    <w:rsid w:val="003816CC"/>
    <w:rsid w:val="00382459"/>
    <w:rsid w:val="00382546"/>
    <w:rsid w:val="003826C3"/>
    <w:rsid w:val="0038289F"/>
    <w:rsid w:val="003839F8"/>
    <w:rsid w:val="003843B4"/>
    <w:rsid w:val="00384B6B"/>
    <w:rsid w:val="0038518F"/>
    <w:rsid w:val="003853D0"/>
    <w:rsid w:val="00386273"/>
    <w:rsid w:val="0038649E"/>
    <w:rsid w:val="00386B28"/>
    <w:rsid w:val="00386CE4"/>
    <w:rsid w:val="00387133"/>
    <w:rsid w:val="00387F15"/>
    <w:rsid w:val="00387F56"/>
    <w:rsid w:val="0039021D"/>
    <w:rsid w:val="00390D6C"/>
    <w:rsid w:val="003921CD"/>
    <w:rsid w:val="003922A3"/>
    <w:rsid w:val="003928AE"/>
    <w:rsid w:val="003928F2"/>
    <w:rsid w:val="00393B34"/>
    <w:rsid w:val="00393D45"/>
    <w:rsid w:val="00395EE4"/>
    <w:rsid w:val="00396065"/>
    <w:rsid w:val="003974A6"/>
    <w:rsid w:val="00397578"/>
    <w:rsid w:val="003A0574"/>
    <w:rsid w:val="003A0ACB"/>
    <w:rsid w:val="003A1E19"/>
    <w:rsid w:val="003A3A9D"/>
    <w:rsid w:val="003A406B"/>
    <w:rsid w:val="003A61E8"/>
    <w:rsid w:val="003A63BF"/>
    <w:rsid w:val="003A6428"/>
    <w:rsid w:val="003A6EDC"/>
    <w:rsid w:val="003A6F51"/>
    <w:rsid w:val="003A7A91"/>
    <w:rsid w:val="003B03D4"/>
    <w:rsid w:val="003B05EB"/>
    <w:rsid w:val="003B0B0F"/>
    <w:rsid w:val="003B0D36"/>
    <w:rsid w:val="003B1763"/>
    <w:rsid w:val="003B1D19"/>
    <w:rsid w:val="003B29DB"/>
    <w:rsid w:val="003B32BB"/>
    <w:rsid w:val="003B3342"/>
    <w:rsid w:val="003B3611"/>
    <w:rsid w:val="003B3BD0"/>
    <w:rsid w:val="003B5A73"/>
    <w:rsid w:val="003B5E37"/>
    <w:rsid w:val="003B635D"/>
    <w:rsid w:val="003B699D"/>
    <w:rsid w:val="003B6ACA"/>
    <w:rsid w:val="003B7A8A"/>
    <w:rsid w:val="003B7BB4"/>
    <w:rsid w:val="003C0292"/>
    <w:rsid w:val="003C29F5"/>
    <w:rsid w:val="003C45E0"/>
    <w:rsid w:val="003C4687"/>
    <w:rsid w:val="003C4A6B"/>
    <w:rsid w:val="003C502E"/>
    <w:rsid w:val="003C52CE"/>
    <w:rsid w:val="003C554F"/>
    <w:rsid w:val="003C74CB"/>
    <w:rsid w:val="003C76AF"/>
    <w:rsid w:val="003C77C0"/>
    <w:rsid w:val="003C7FBA"/>
    <w:rsid w:val="003D0288"/>
    <w:rsid w:val="003D0862"/>
    <w:rsid w:val="003D0FDF"/>
    <w:rsid w:val="003D188E"/>
    <w:rsid w:val="003D4326"/>
    <w:rsid w:val="003D4641"/>
    <w:rsid w:val="003D488A"/>
    <w:rsid w:val="003D5C98"/>
    <w:rsid w:val="003D5C9B"/>
    <w:rsid w:val="003D68CC"/>
    <w:rsid w:val="003D7251"/>
    <w:rsid w:val="003D7C96"/>
    <w:rsid w:val="003E0F08"/>
    <w:rsid w:val="003E105F"/>
    <w:rsid w:val="003E12D2"/>
    <w:rsid w:val="003E1B25"/>
    <w:rsid w:val="003E21E0"/>
    <w:rsid w:val="003E3669"/>
    <w:rsid w:val="003E3AD4"/>
    <w:rsid w:val="003E4B47"/>
    <w:rsid w:val="003E4DCA"/>
    <w:rsid w:val="003E59FF"/>
    <w:rsid w:val="003E5D88"/>
    <w:rsid w:val="003E5E1D"/>
    <w:rsid w:val="003E6AF3"/>
    <w:rsid w:val="003E6FC3"/>
    <w:rsid w:val="003E71C5"/>
    <w:rsid w:val="003E7B80"/>
    <w:rsid w:val="003F0380"/>
    <w:rsid w:val="003F074D"/>
    <w:rsid w:val="003F1E90"/>
    <w:rsid w:val="003F2424"/>
    <w:rsid w:val="003F2828"/>
    <w:rsid w:val="003F3D7A"/>
    <w:rsid w:val="003F49B9"/>
    <w:rsid w:val="003F4C1A"/>
    <w:rsid w:val="003F577A"/>
    <w:rsid w:val="003F588D"/>
    <w:rsid w:val="003F5F57"/>
    <w:rsid w:val="003F7310"/>
    <w:rsid w:val="003F782B"/>
    <w:rsid w:val="003F7C85"/>
    <w:rsid w:val="00402A3A"/>
    <w:rsid w:val="00402A66"/>
    <w:rsid w:val="00402E3F"/>
    <w:rsid w:val="00402E73"/>
    <w:rsid w:val="004039AA"/>
    <w:rsid w:val="00403D34"/>
    <w:rsid w:val="00403F0D"/>
    <w:rsid w:val="00404FBA"/>
    <w:rsid w:val="004055E3"/>
    <w:rsid w:val="00405E91"/>
    <w:rsid w:val="004073A2"/>
    <w:rsid w:val="00411454"/>
    <w:rsid w:val="0041212C"/>
    <w:rsid w:val="004122B7"/>
    <w:rsid w:val="00412408"/>
    <w:rsid w:val="00412DE2"/>
    <w:rsid w:val="00413B86"/>
    <w:rsid w:val="0041555A"/>
    <w:rsid w:val="00415FB7"/>
    <w:rsid w:val="00416689"/>
    <w:rsid w:val="0041679C"/>
    <w:rsid w:val="00416D23"/>
    <w:rsid w:val="0041774B"/>
    <w:rsid w:val="00417E09"/>
    <w:rsid w:val="00417E1C"/>
    <w:rsid w:val="00420DFE"/>
    <w:rsid w:val="00422FE0"/>
    <w:rsid w:val="00423EBE"/>
    <w:rsid w:val="00423EF2"/>
    <w:rsid w:val="004247E3"/>
    <w:rsid w:val="004248D4"/>
    <w:rsid w:val="00424A35"/>
    <w:rsid w:val="00425D03"/>
    <w:rsid w:val="0042718A"/>
    <w:rsid w:val="0042743F"/>
    <w:rsid w:val="004302C1"/>
    <w:rsid w:val="0043053E"/>
    <w:rsid w:val="00431BEA"/>
    <w:rsid w:val="00431EE7"/>
    <w:rsid w:val="004329E3"/>
    <w:rsid w:val="00432AF0"/>
    <w:rsid w:val="00432BBC"/>
    <w:rsid w:val="00433F87"/>
    <w:rsid w:val="004340CA"/>
    <w:rsid w:val="00434675"/>
    <w:rsid w:val="004347FF"/>
    <w:rsid w:val="00434BA2"/>
    <w:rsid w:val="004350A4"/>
    <w:rsid w:val="004364F9"/>
    <w:rsid w:val="00436C76"/>
    <w:rsid w:val="00436EB5"/>
    <w:rsid w:val="00436F2C"/>
    <w:rsid w:val="00437EF6"/>
    <w:rsid w:val="0044008F"/>
    <w:rsid w:val="00440607"/>
    <w:rsid w:val="00440E37"/>
    <w:rsid w:val="00441987"/>
    <w:rsid w:val="00442A1E"/>
    <w:rsid w:val="00442B4F"/>
    <w:rsid w:val="00442E0B"/>
    <w:rsid w:val="00442ED9"/>
    <w:rsid w:val="00442F47"/>
    <w:rsid w:val="00443E53"/>
    <w:rsid w:val="00446964"/>
    <w:rsid w:val="004469D0"/>
    <w:rsid w:val="004470C9"/>
    <w:rsid w:val="004475A8"/>
    <w:rsid w:val="004503D1"/>
    <w:rsid w:val="00450B22"/>
    <w:rsid w:val="00451F18"/>
    <w:rsid w:val="00452A61"/>
    <w:rsid w:val="00452A7E"/>
    <w:rsid w:val="00452A9D"/>
    <w:rsid w:val="0045331A"/>
    <w:rsid w:val="004553D3"/>
    <w:rsid w:val="00455543"/>
    <w:rsid w:val="00455593"/>
    <w:rsid w:val="00455E56"/>
    <w:rsid w:val="00455EC9"/>
    <w:rsid w:val="00457A0F"/>
    <w:rsid w:val="00464F60"/>
    <w:rsid w:val="00464F85"/>
    <w:rsid w:val="00465020"/>
    <w:rsid w:val="00465E0F"/>
    <w:rsid w:val="00466087"/>
    <w:rsid w:val="00466097"/>
    <w:rsid w:val="004677B0"/>
    <w:rsid w:val="00467859"/>
    <w:rsid w:val="00471405"/>
    <w:rsid w:val="00471A21"/>
    <w:rsid w:val="00472BD7"/>
    <w:rsid w:val="00474003"/>
    <w:rsid w:val="00474123"/>
    <w:rsid w:val="00474DCA"/>
    <w:rsid w:val="0047789F"/>
    <w:rsid w:val="00480B37"/>
    <w:rsid w:val="00481175"/>
    <w:rsid w:val="00481404"/>
    <w:rsid w:val="00481D45"/>
    <w:rsid w:val="00482158"/>
    <w:rsid w:val="0048262B"/>
    <w:rsid w:val="0048262E"/>
    <w:rsid w:val="00482B6C"/>
    <w:rsid w:val="00483633"/>
    <w:rsid w:val="004839B9"/>
    <w:rsid w:val="00483E4F"/>
    <w:rsid w:val="0048424F"/>
    <w:rsid w:val="004844A3"/>
    <w:rsid w:val="00484691"/>
    <w:rsid w:val="00486608"/>
    <w:rsid w:val="004866F6"/>
    <w:rsid w:val="00487C7C"/>
    <w:rsid w:val="004919AD"/>
    <w:rsid w:val="004926BB"/>
    <w:rsid w:val="0049288E"/>
    <w:rsid w:val="00492F69"/>
    <w:rsid w:val="004933C9"/>
    <w:rsid w:val="00493475"/>
    <w:rsid w:val="00493709"/>
    <w:rsid w:val="00494056"/>
    <w:rsid w:val="004942A2"/>
    <w:rsid w:val="00494A33"/>
    <w:rsid w:val="004952A0"/>
    <w:rsid w:val="004956EF"/>
    <w:rsid w:val="00496EF9"/>
    <w:rsid w:val="00497242"/>
    <w:rsid w:val="00497A2F"/>
    <w:rsid w:val="004A0699"/>
    <w:rsid w:val="004A0DA2"/>
    <w:rsid w:val="004A1B52"/>
    <w:rsid w:val="004A248E"/>
    <w:rsid w:val="004A274A"/>
    <w:rsid w:val="004A36C3"/>
    <w:rsid w:val="004A3A1C"/>
    <w:rsid w:val="004A3AF4"/>
    <w:rsid w:val="004A3F37"/>
    <w:rsid w:val="004A4122"/>
    <w:rsid w:val="004A6299"/>
    <w:rsid w:val="004A66FD"/>
    <w:rsid w:val="004A7006"/>
    <w:rsid w:val="004A721D"/>
    <w:rsid w:val="004A72BF"/>
    <w:rsid w:val="004A79EE"/>
    <w:rsid w:val="004A79F7"/>
    <w:rsid w:val="004B1AEF"/>
    <w:rsid w:val="004B1B95"/>
    <w:rsid w:val="004B3992"/>
    <w:rsid w:val="004B4010"/>
    <w:rsid w:val="004B4521"/>
    <w:rsid w:val="004B47B0"/>
    <w:rsid w:val="004B4E6B"/>
    <w:rsid w:val="004B75A0"/>
    <w:rsid w:val="004C0D7C"/>
    <w:rsid w:val="004C1237"/>
    <w:rsid w:val="004C2135"/>
    <w:rsid w:val="004C26EC"/>
    <w:rsid w:val="004C2EF6"/>
    <w:rsid w:val="004C352B"/>
    <w:rsid w:val="004C39E8"/>
    <w:rsid w:val="004C3ADF"/>
    <w:rsid w:val="004C3C58"/>
    <w:rsid w:val="004C4328"/>
    <w:rsid w:val="004C538D"/>
    <w:rsid w:val="004C5D03"/>
    <w:rsid w:val="004C6441"/>
    <w:rsid w:val="004C68CB"/>
    <w:rsid w:val="004C7685"/>
    <w:rsid w:val="004D0B6C"/>
    <w:rsid w:val="004D1292"/>
    <w:rsid w:val="004D162A"/>
    <w:rsid w:val="004D1631"/>
    <w:rsid w:val="004D231E"/>
    <w:rsid w:val="004D2DA1"/>
    <w:rsid w:val="004D408D"/>
    <w:rsid w:val="004D42BA"/>
    <w:rsid w:val="004D4365"/>
    <w:rsid w:val="004D521D"/>
    <w:rsid w:val="004D5352"/>
    <w:rsid w:val="004D5E7F"/>
    <w:rsid w:val="004D603D"/>
    <w:rsid w:val="004D6146"/>
    <w:rsid w:val="004D63C0"/>
    <w:rsid w:val="004D698D"/>
    <w:rsid w:val="004D6CFB"/>
    <w:rsid w:val="004D6DE1"/>
    <w:rsid w:val="004D71D6"/>
    <w:rsid w:val="004E0005"/>
    <w:rsid w:val="004E0067"/>
    <w:rsid w:val="004E01F6"/>
    <w:rsid w:val="004E02EB"/>
    <w:rsid w:val="004E093E"/>
    <w:rsid w:val="004E0C00"/>
    <w:rsid w:val="004E11D8"/>
    <w:rsid w:val="004E1298"/>
    <w:rsid w:val="004E1365"/>
    <w:rsid w:val="004E161B"/>
    <w:rsid w:val="004E1C0F"/>
    <w:rsid w:val="004E1D4F"/>
    <w:rsid w:val="004E21E7"/>
    <w:rsid w:val="004E238F"/>
    <w:rsid w:val="004E2A10"/>
    <w:rsid w:val="004E2BBA"/>
    <w:rsid w:val="004E3AEE"/>
    <w:rsid w:val="004E4379"/>
    <w:rsid w:val="004E4D1F"/>
    <w:rsid w:val="004E7A00"/>
    <w:rsid w:val="004E7A80"/>
    <w:rsid w:val="004F0E19"/>
    <w:rsid w:val="004F1268"/>
    <w:rsid w:val="004F142F"/>
    <w:rsid w:val="004F1B23"/>
    <w:rsid w:val="004F1FD9"/>
    <w:rsid w:val="004F2508"/>
    <w:rsid w:val="004F26A5"/>
    <w:rsid w:val="004F359A"/>
    <w:rsid w:val="004F498F"/>
    <w:rsid w:val="004F54FC"/>
    <w:rsid w:val="004F5DAB"/>
    <w:rsid w:val="004F7B17"/>
    <w:rsid w:val="00500077"/>
    <w:rsid w:val="005003C4"/>
    <w:rsid w:val="00500ACE"/>
    <w:rsid w:val="00500FFA"/>
    <w:rsid w:val="005012FC"/>
    <w:rsid w:val="00501AC8"/>
    <w:rsid w:val="00501B7D"/>
    <w:rsid w:val="00502A9B"/>
    <w:rsid w:val="00502C1A"/>
    <w:rsid w:val="00502F97"/>
    <w:rsid w:val="00505238"/>
    <w:rsid w:val="005055C4"/>
    <w:rsid w:val="00505628"/>
    <w:rsid w:val="00506063"/>
    <w:rsid w:val="00511448"/>
    <w:rsid w:val="00512AF5"/>
    <w:rsid w:val="0051364F"/>
    <w:rsid w:val="00513B0D"/>
    <w:rsid w:val="00513C52"/>
    <w:rsid w:val="00513D94"/>
    <w:rsid w:val="0051459F"/>
    <w:rsid w:val="005151B6"/>
    <w:rsid w:val="005160CC"/>
    <w:rsid w:val="0051723F"/>
    <w:rsid w:val="005174B8"/>
    <w:rsid w:val="00517D7E"/>
    <w:rsid w:val="00517D7F"/>
    <w:rsid w:val="005207C5"/>
    <w:rsid w:val="005219F8"/>
    <w:rsid w:val="00521DCB"/>
    <w:rsid w:val="00523875"/>
    <w:rsid w:val="005238E9"/>
    <w:rsid w:val="00523A6A"/>
    <w:rsid w:val="0052403C"/>
    <w:rsid w:val="005254BD"/>
    <w:rsid w:val="005261A3"/>
    <w:rsid w:val="00526337"/>
    <w:rsid w:val="0052656A"/>
    <w:rsid w:val="005266AA"/>
    <w:rsid w:val="00526844"/>
    <w:rsid w:val="005268AE"/>
    <w:rsid w:val="00527678"/>
    <w:rsid w:val="0052790F"/>
    <w:rsid w:val="00527F0A"/>
    <w:rsid w:val="00530394"/>
    <w:rsid w:val="0053088A"/>
    <w:rsid w:val="005309F4"/>
    <w:rsid w:val="00530F31"/>
    <w:rsid w:val="005314A3"/>
    <w:rsid w:val="00531C0D"/>
    <w:rsid w:val="005354E9"/>
    <w:rsid w:val="00535623"/>
    <w:rsid w:val="00535C8C"/>
    <w:rsid w:val="005361C4"/>
    <w:rsid w:val="00536934"/>
    <w:rsid w:val="00536D3E"/>
    <w:rsid w:val="005379B6"/>
    <w:rsid w:val="00537B01"/>
    <w:rsid w:val="005402B3"/>
    <w:rsid w:val="00540A6F"/>
    <w:rsid w:val="00540BB7"/>
    <w:rsid w:val="00541B0A"/>
    <w:rsid w:val="00542340"/>
    <w:rsid w:val="00543440"/>
    <w:rsid w:val="00543644"/>
    <w:rsid w:val="00544663"/>
    <w:rsid w:val="00544B18"/>
    <w:rsid w:val="00544C74"/>
    <w:rsid w:val="00545686"/>
    <w:rsid w:val="00545FBD"/>
    <w:rsid w:val="00546C08"/>
    <w:rsid w:val="00550941"/>
    <w:rsid w:val="005510C2"/>
    <w:rsid w:val="00551101"/>
    <w:rsid w:val="00551701"/>
    <w:rsid w:val="005524CE"/>
    <w:rsid w:val="00552682"/>
    <w:rsid w:val="00552763"/>
    <w:rsid w:val="0055281D"/>
    <w:rsid w:val="00552E53"/>
    <w:rsid w:val="0055322C"/>
    <w:rsid w:val="00553317"/>
    <w:rsid w:val="00553373"/>
    <w:rsid w:val="0055455E"/>
    <w:rsid w:val="00554603"/>
    <w:rsid w:val="00554D06"/>
    <w:rsid w:val="00554D62"/>
    <w:rsid w:val="00555329"/>
    <w:rsid w:val="0055549F"/>
    <w:rsid w:val="00555AD7"/>
    <w:rsid w:val="00555C38"/>
    <w:rsid w:val="00556F28"/>
    <w:rsid w:val="005572CA"/>
    <w:rsid w:val="00557607"/>
    <w:rsid w:val="005579CD"/>
    <w:rsid w:val="00560883"/>
    <w:rsid w:val="00561069"/>
    <w:rsid w:val="00561135"/>
    <w:rsid w:val="00561BAA"/>
    <w:rsid w:val="00561D20"/>
    <w:rsid w:val="00562199"/>
    <w:rsid w:val="005630E5"/>
    <w:rsid w:val="0056350A"/>
    <w:rsid w:val="0056355B"/>
    <w:rsid w:val="00564277"/>
    <w:rsid w:val="00564621"/>
    <w:rsid w:val="005649AE"/>
    <w:rsid w:val="00564B4A"/>
    <w:rsid w:val="00565AF7"/>
    <w:rsid w:val="00566D5A"/>
    <w:rsid w:val="005671CB"/>
    <w:rsid w:val="00567458"/>
    <w:rsid w:val="00567899"/>
    <w:rsid w:val="00567D3B"/>
    <w:rsid w:val="00570713"/>
    <w:rsid w:val="00571F1A"/>
    <w:rsid w:val="005735C4"/>
    <w:rsid w:val="00573DD0"/>
    <w:rsid w:val="0057419D"/>
    <w:rsid w:val="00574DD6"/>
    <w:rsid w:val="00574F96"/>
    <w:rsid w:val="00575A83"/>
    <w:rsid w:val="00575BB4"/>
    <w:rsid w:val="00576027"/>
    <w:rsid w:val="00576B90"/>
    <w:rsid w:val="00576EDA"/>
    <w:rsid w:val="00577978"/>
    <w:rsid w:val="00577D48"/>
    <w:rsid w:val="00580739"/>
    <w:rsid w:val="00580A59"/>
    <w:rsid w:val="00581049"/>
    <w:rsid w:val="00581ED9"/>
    <w:rsid w:val="005824A0"/>
    <w:rsid w:val="005828C5"/>
    <w:rsid w:val="00583EBA"/>
    <w:rsid w:val="00584AF4"/>
    <w:rsid w:val="00585E97"/>
    <w:rsid w:val="00586107"/>
    <w:rsid w:val="00586164"/>
    <w:rsid w:val="00587A1E"/>
    <w:rsid w:val="00587A37"/>
    <w:rsid w:val="00587D42"/>
    <w:rsid w:val="00587DFD"/>
    <w:rsid w:val="005903E6"/>
    <w:rsid w:val="0059095C"/>
    <w:rsid w:val="00591566"/>
    <w:rsid w:val="00591909"/>
    <w:rsid w:val="00591CC0"/>
    <w:rsid w:val="00592310"/>
    <w:rsid w:val="00592FCB"/>
    <w:rsid w:val="005935B0"/>
    <w:rsid w:val="005946A0"/>
    <w:rsid w:val="005948F7"/>
    <w:rsid w:val="00594BAC"/>
    <w:rsid w:val="00594BDF"/>
    <w:rsid w:val="00594BE9"/>
    <w:rsid w:val="0059571A"/>
    <w:rsid w:val="0059593D"/>
    <w:rsid w:val="005A001A"/>
    <w:rsid w:val="005A00A6"/>
    <w:rsid w:val="005A0624"/>
    <w:rsid w:val="005A1B7C"/>
    <w:rsid w:val="005A1E57"/>
    <w:rsid w:val="005A2915"/>
    <w:rsid w:val="005A29FB"/>
    <w:rsid w:val="005A4881"/>
    <w:rsid w:val="005A4A75"/>
    <w:rsid w:val="005A63B7"/>
    <w:rsid w:val="005A6546"/>
    <w:rsid w:val="005B0828"/>
    <w:rsid w:val="005B0B36"/>
    <w:rsid w:val="005B0E7C"/>
    <w:rsid w:val="005B205F"/>
    <w:rsid w:val="005B2073"/>
    <w:rsid w:val="005B2B0B"/>
    <w:rsid w:val="005B3773"/>
    <w:rsid w:val="005B40C0"/>
    <w:rsid w:val="005B41E5"/>
    <w:rsid w:val="005B428B"/>
    <w:rsid w:val="005B4733"/>
    <w:rsid w:val="005B4EB2"/>
    <w:rsid w:val="005B5099"/>
    <w:rsid w:val="005B5184"/>
    <w:rsid w:val="005B51C1"/>
    <w:rsid w:val="005B73FB"/>
    <w:rsid w:val="005B7F6B"/>
    <w:rsid w:val="005C0214"/>
    <w:rsid w:val="005C06C7"/>
    <w:rsid w:val="005C0C6C"/>
    <w:rsid w:val="005C1142"/>
    <w:rsid w:val="005C1D15"/>
    <w:rsid w:val="005C1EC0"/>
    <w:rsid w:val="005C3383"/>
    <w:rsid w:val="005C3758"/>
    <w:rsid w:val="005C4182"/>
    <w:rsid w:val="005C427C"/>
    <w:rsid w:val="005C42FD"/>
    <w:rsid w:val="005C48D5"/>
    <w:rsid w:val="005C5BD6"/>
    <w:rsid w:val="005C5CCA"/>
    <w:rsid w:val="005C60D6"/>
    <w:rsid w:val="005C61E1"/>
    <w:rsid w:val="005C731D"/>
    <w:rsid w:val="005C75F9"/>
    <w:rsid w:val="005C7F48"/>
    <w:rsid w:val="005D0844"/>
    <w:rsid w:val="005D1550"/>
    <w:rsid w:val="005D1ACC"/>
    <w:rsid w:val="005D297F"/>
    <w:rsid w:val="005D3F2B"/>
    <w:rsid w:val="005D4955"/>
    <w:rsid w:val="005D4A76"/>
    <w:rsid w:val="005D4DED"/>
    <w:rsid w:val="005D5AF5"/>
    <w:rsid w:val="005D5D3E"/>
    <w:rsid w:val="005D63AB"/>
    <w:rsid w:val="005D669C"/>
    <w:rsid w:val="005D729A"/>
    <w:rsid w:val="005D7E05"/>
    <w:rsid w:val="005E08B4"/>
    <w:rsid w:val="005E0A50"/>
    <w:rsid w:val="005E16E4"/>
    <w:rsid w:val="005E17C7"/>
    <w:rsid w:val="005E1867"/>
    <w:rsid w:val="005E1C87"/>
    <w:rsid w:val="005E21A8"/>
    <w:rsid w:val="005E291E"/>
    <w:rsid w:val="005E2B5F"/>
    <w:rsid w:val="005E30E0"/>
    <w:rsid w:val="005E46D9"/>
    <w:rsid w:val="005E4C41"/>
    <w:rsid w:val="005E4E4B"/>
    <w:rsid w:val="005E51E3"/>
    <w:rsid w:val="005E5D2C"/>
    <w:rsid w:val="005E5D51"/>
    <w:rsid w:val="005E6B0B"/>
    <w:rsid w:val="005E6EF4"/>
    <w:rsid w:val="005E753C"/>
    <w:rsid w:val="005F0390"/>
    <w:rsid w:val="005F08CC"/>
    <w:rsid w:val="005F0F9A"/>
    <w:rsid w:val="005F1003"/>
    <w:rsid w:val="005F1BC8"/>
    <w:rsid w:val="005F1D64"/>
    <w:rsid w:val="005F2489"/>
    <w:rsid w:val="005F355C"/>
    <w:rsid w:val="005F3701"/>
    <w:rsid w:val="005F3916"/>
    <w:rsid w:val="005F39E3"/>
    <w:rsid w:val="005F429F"/>
    <w:rsid w:val="005F44D5"/>
    <w:rsid w:val="005F4743"/>
    <w:rsid w:val="005F4CC7"/>
    <w:rsid w:val="005F4DD0"/>
    <w:rsid w:val="005F4EB5"/>
    <w:rsid w:val="005F4EFF"/>
    <w:rsid w:val="005F4F1E"/>
    <w:rsid w:val="005F5931"/>
    <w:rsid w:val="005F5DB8"/>
    <w:rsid w:val="005F5FA8"/>
    <w:rsid w:val="005F6FF5"/>
    <w:rsid w:val="005F7B4D"/>
    <w:rsid w:val="0060035B"/>
    <w:rsid w:val="0060051F"/>
    <w:rsid w:val="00600ADE"/>
    <w:rsid w:val="00600D30"/>
    <w:rsid w:val="00600D51"/>
    <w:rsid w:val="006012BC"/>
    <w:rsid w:val="00602853"/>
    <w:rsid w:val="00602EE8"/>
    <w:rsid w:val="00602F60"/>
    <w:rsid w:val="00602F6D"/>
    <w:rsid w:val="006032E7"/>
    <w:rsid w:val="00603CB4"/>
    <w:rsid w:val="006059A1"/>
    <w:rsid w:val="00605EF7"/>
    <w:rsid w:val="00606056"/>
    <w:rsid w:val="00606F5B"/>
    <w:rsid w:val="00606F75"/>
    <w:rsid w:val="006071DF"/>
    <w:rsid w:val="00610154"/>
    <w:rsid w:val="00610E98"/>
    <w:rsid w:val="00611199"/>
    <w:rsid w:val="00612A81"/>
    <w:rsid w:val="00613294"/>
    <w:rsid w:val="00613A07"/>
    <w:rsid w:val="00613AC8"/>
    <w:rsid w:val="00614C87"/>
    <w:rsid w:val="00615556"/>
    <w:rsid w:val="0061664B"/>
    <w:rsid w:val="00616671"/>
    <w:rsid w:val="00616D42"/>
    <w:rsid w:val="006227E0"/>
    <w:rsid w:val="00623208"/>
    <w:rsid w:val="00623D2B"/>
    <w:rsid w:val="00624631"/>
    <w:rsid w:val="006249F3"/>
    <w:rsid w:val="0062521A"/>
    <w:rsid w:val="00625AB7"/>
    <w:rsid w:val="00625ABB"/>
    <w:rsid w:val="00625C3B"/>
    <w:rsid w:val="00626390"/>
    <w:rsid w:val="006269FA"/>
    <w:rsid w:val="00627371"/>
    <w:rsid w:val="006307D3"/>
    <w:rsid w:val="006311AA"/>
    <w:rsid w:val="00632098"/>
    <w:rsid w:val="00633428"/>
    <w:rsid w:val="006341D2"/>
    <w:rsid w:val="006347AE"/>
    <w:rsid w:val="00634A06"/>
    <w:rsid w:val="00634B82"/>
    <w:rsid w:val="00634D71"/>
    <w:rsid w:val="006359ED"/>
    <w:rsid w:val="00636220"/>
    <w:rsid w:val="006370F8"/>
    <w:rsid w:val="006371F7"/>
    <w:rsid w:val="006372CC"/>
    <w:rsid w:val="0063739A"/>
    <w:rsid w:val="006375DB"/>
    <w:rsid w:val="006401CC"/>
    <w:rsid w:val="0064064C"/>
    <w:rsid w:val="0064115A"/>
    <w:rsid w:val="00641583"/>
    <w:rsid w:val="00641A58"/>
    <w:rsid w:val="00641C85"/>
    <w:rsid w:val="00641CE1"/>
    <w:rsid w:val="00641FD5"/>
    <w:rsid w:val="00642787"/>
    <w:rsid w:val="00643C3F"/>
    <w:rsid w:val="00646A0D"/>
    <w:rsid w:val="006472B2"/>
    <w:rsid w:val="00650391"/>
    <w:rsid w:val="00650644"/>
    <w:rsid w:val="00650759"/>
    <w:rsid w:val="00650B39"/>
    <w:rsid w:val="006519A0"/>
    <w:rsid w:val="006520F1"/>
    <w:rsid w:val="006525AE"/>
    <w:rsid w:val="00652AF1"/>
    <w:rsid w:val="00653AE3"/>
    <w:rsid w:val="00653DB8"/>
    <w:rsid w:val="00654E7C"/>
    <w:rsid w:val="0065661E"/>
    <w:rsid w:val="00656A12"/>
    <w:rsid w:val="006631D3"/>
    <w:rsid w:val="00664322"/>
    <w:rsid w:val="006646BD"/>
    <w:rsid w:val="00664792"/>
    <w:rsid w:val="00664BD5"/>
    <w:rsid w:val="00664D01"/>
    <w:rsid w:val="006651AB"/>
    <w:rsid w:val="006662A5"/>
    <w:rsid w:val="00666578"/>
    <w:rsid w:val="00666766"/>
    <w:rsid w:val="006670F3"/>
    <w:rsid w:val="006674DB"/>
    <w:rsid w:val="006678D9"/>
    <w:rsid w:val="00670042"/>
    <w:rsid w:val="00670223"/>
    <w:rsid w:val="00670645"/>
    <w:rsid w:val="00670831"/>
    <w:rsid w:val="006711CF"/>
    <w:rsid w:val="00671285"/>
    <w:rsid w:val="00673275"/>
    <w:rsid w:val="00673471"/>
    <w:rsid w:val="006754F4"/>
    <w:rsid w:val="006756B5"/>
    <w:rsid w:val="00676422"/>
    <w:rsid w:val="00676DBE"/>
    <w:rsid w:val="00677CC0"/>
    <w:rsid w:val="00677DE5"/>
    <w:rsid w:val="00681481"/>
    <w:rsid w:val="006822D9"/>
    <w:rsid w:val="00683384"/>
    <w:rsid w:val="00684E34"/>
    <w:rsid w:val="00684E92"/>
    <w:rsid w:val="0068550D"/>
    <w:rsid w:val="006855C6"/>
    <w:rsid w:val="00685C8F"/>
    <w:rsid w:val="00685F73"/>
    <w:rsid w:val="00690816"/>
    <w:rsid w:val="00691039"/>
    <w:rsid w:val="00691136"/>
    <w:rsid w:val="0069122D"/>
    <w:rsid w:val="00691385"/>
    <w:rsid w:val="00691DD3"/>
    <w:rsid w:val="00691EC6"/>
    <w:rsid w:val="00691F1D"/>
    <w:rsid w:val="006926E8"/>
    <w:rsid w:val="00692A67"/>
    <w:rsid w:val="00692F1C"/>
    <w:rsid w:val="00694744"/>
    <w:rsid w:val="00694B36"/>
    <w:rsid w:val="00695A8D"/>
    <w:rsid w:val="00695B64"/>
    <w:rsid w:val="00696755"/>
    <w:rsid w:val="006969EC"/>
    <w:rsid w:val="006969FF"/>
    <w:rsid w:val="00697435"/>
    <w:rsid w:val="00697F71"/>
    <w:rsid w:val="006A001F"/>
    <w:rsid w:val="006A0AE9"/>
    <w:rsid w:val="006A22B8"/>
    <w:rsid w:val="006A3C6A"/>
    <w:rsid w:val="006A412C"/>
    <w:rsid w:val="006A59FE"/>
    <w:rsid w:val="006A5BAB"/>
    <w:rsid w:val="006A5C1C"/>
    <w:rsid w:val="006A5ECD"/>
    <w:rsid w:val="006A7A08"/>
    <w:rsid w:val="006B08CE"/>
    <w:rsid w:val="006B0C3F"/>
    <w:rsid w:val="006B1613"/>
    <w:rsid w:val="006B273E"/>
    <w:rsid w:val="006B3BFC"/>
    <w:rsid w:val="006B4C18"/>
    <w:rsid w:val="006B54B1"/>
    <w:rsid w:val="006B566C"/>
    <w:rsid w:val="006B6377"/>
    <w:rsid w:val="006B67F9"/>
    <w:rsid w:val="006B79ED"/>
    <w:rsid w:val="006C07AD"/>
    <w:rsid w:val="006C07F0"/>
    <w:rsid w:val="006C097A"/>
    <w:rsid w:val="006C18D2"/>
    <w:rsid w:val="006C18D3"/>
    <w:rsid w:val="006C18E9"/>
    <w:rsid w:val="006C326D"/>
    <w:rsid w:val="006C3B89"/>
    <w:rsid w:val="006C3F91"/>
    <w:rsid w:val="006C5619"/>
    <w:rsid w:val="006C7960"/>
    <w:rsid w:val="006D0218"/>
    <w:rsid w:val="006D1417"/>
    <w:rsid w:val="006D1A4F"/>
    <w:rsid w:val="006D1B1B"/>
    <w:rsid w:val="006D248A"/>
    <w:rsid w:val="006D2D3E"/>
    <w:rsid w:val="006D3F6B"/>
    <w:rsid w:val="006D4F2C"/>
    <w:rsid w:val="006D5707"/>
    <w:rsid w:val="006D57DB"/>
    <w:rsid w:val="006D5814"/>
    <w:rsid w:val="006D5DC2"/>
    <w:rsid w:val="006D6450"/>
    <w:rsid w:val="006D67CE"/>
    <w:rsid w:val="006D6887"/>
    <w:rsid w:val="006E013F"/>
    <w:rsid w:val="006E1D56"/>
    <w:rsid w:val="006E28B6"/>
    <w:rsid w:val="006E3660"/>
    <w:rsid w:val="006E50C2"/>
    <w:rsid w:val="006E5488"/>
    <w:rsid w:val="006E6401"/>
    <w:rsid w:val="006E7355"/>
    <w:rsid w:val="006E7BBF"/>
    <w:rsid w:val="006F0180"/>
    <w:rsid w:val="006F0644"/>
    <w:rsid w:val="006F1B25"/>
    <w:rsid w:val="006F2611"/>
    <w:rsid w:val="006F3337"/>
    <w:rsid w:val="006F33E3"/>
    <w:rsid w:val="006F3F3F"/>
    <w:rsid w:val="006F3FD4"/>
    <w:rsid w:val="006F5207"/>
    <w:rsid w:val="006F5D63"/>
    <w:rsid w:val="006F6262"/>
    <w:rsid w:val="006F6316"/>
    <w:rsid w:val="006F63EC"/>
    <w:rsid w:val="006F657D"/>
    <w:rsid w:val="006F6631"/>
    <w:rsid w:val="006F665F"/>
    <w:rsid w:val="006F6672"/>
    <w:rsid w:val="006F67B2"/>
    <w:rsid w:val="00700022"/>
    <w:rsid w:val="007002A4"/>
    <w:rsid w:val="0070158E"/>
    <w:rsid w:val="00702271"/>
    <w:rsid w:val="00702919"/>
    <w:rsid w:val="00703883"/>
    <w:rsid w:val="00703E97"/>
    <w:rsid w:val="00704054"/>
    <w:rsid w:val="007041D9"/>
    <w:rsid w:val="0070435B"/>
    <w:rsid w:val="00706475"/>
    <w:rsid w:val="00706623"/>
    <w:rsid w:val="0070664A"/>
    <w:rsid w:val="007068FC"/>
    <w:rsid w:val="00707199"/>
    <w:rsid w:val="007078F9"/>
    <w:rsid w:val="00711728"/>
    <w:rsid w:val="00711BD7"/>
    <w:rsid w:val="007128F6"/>
    <w:rsid w:val="00712AC8"/>
    <w:rsid w:val="0071302A"/>
    <w:rsid w:val="007133D9"/>
    <w:rsid w:val="00713467"/>
    <w:rsid w:val="007135AD"/>
    <w:rsid w:val="00713AA7"/>
    <w:rsid w:val="00713C01"/>
    <w:rsid w:val="00714142"/>
    <w:rsid w:val="0071442C"/>
    <w:rsid w:val="007162AE"/>
    <w:rsid w:val="0071638F"/>
    <w:rsid w:val="0071698A"/>
    <w:rsid w:val="00716FE3"/>
    <w:rsid w:val="00717ADB"/>
    <w:rsid w:val="00717BAE"/>
    <w:rsid w:val="007208DD"/>
    <w:rsid w:val="00721969"/>
    <w:rsid w:val="00721E36"/>
    <w:rsid w:val="00722752"/>
    <w:rsid w:val="00722E74"/>
    <w:rsid w:val="00724519"/>
    <w:rsid w:val="00724D53"/>
    <w:rsid w:val="0072547D"/>
    <w:rsid w:val="00725709"/>
    <w:rsid w:val="00726CB1"/>
    <w:rsid w:val="00727407"/>
    <w:rsid w:val="00727682"/>
    <w:rsid w:val="0073037E"/>
    <w:rsid w:val="007311C6"/>
    <w:rsid w:val="00732E4C"/>
    <w:rsid w:val="007330AE"/>
    <w:rsid w:val="0073367A"/>
    <w:rsid w:val="00733838"/>
    <w:rsid w:val="007339B8"/>
    <w:rsid w:val="00733A8F"/>
    <w:rsid w:val="00733E03"/>
    <w:rsid w:val="00734081"/>
    <w:rsid w:val="00734CC9"/>
    <w:rsid w:val="00734D6B"/>
    <w:rsid w:val="00734EEC"/>
    <w:rsid w:val="0073557A"/>
    <w:rsid w:val="00735614"/>
    <w:rsid w:val="00735D4E"/>
    <w:rsid w:val="00736A5C"/>
    <w:rsid w:val="007370B7"/>
    <w:rsid w:val="007371C9"/>
    <w:rsid w:val="007402AD"/>
    <w:rsid w:val="00740338"/>
    <w:rsid w:val="007409F8"/>
    <w:rsid w:val="00741324"/>
    <w:rsid w:val="007413C1"/>
    <w:rsid w:val="007417F4"/>
    <w:rsid w:val="00741DF5"/>
    <w:rsid w:val="00742224"/>
    <w:rsid w:val="0074250C"/>
    <w:rsid w:val="007428AF"/>
    <w:rsid w:val="00743072"/>
    <w:rsid w:val="007434EE"/>
    <w:rsid w:val="007435B3"/>
    <w:rsid w:val="00743D1A"/>
    <w:rsid w:val="0074445F"/>
    <w:rsid w:val="0074599B"/>
    <w:rsid w:val="00745A5E"/>
    <w:rsid w:val="007463A2"/>
    <w:rsid w:val="00746503"/>
    <w:rsid w:val="00747BD9"/>
    <w:rsid w:val="00747F94"/>
    <w:rsid w:val="007500DE"/>
    <w:rsid w:val="00751A81"/>
    <w:rsid w:val="00751C3F"/>
    <w:rsid w:val="007521C1"/>
    <w:rsid w:val="0075245C"/>
    <w:rsid w:val="00752937"/>
    <w:rsid w:val="00752D6E"/>
    <w:rsid w:val="007546B6"/>
    <w:rsid w:val="00754788"/>
    <w:rsid w:val="00755E57"/>
    <w:rsid w:val="00755F43"/>
    <w:rsid w:val="00756838"/>
    <w:rsid w:val="00756D3B"/>
    <w:rsid w:val="007577E6"/>
    <w:rsid w:val="00757AEC"/>
    <w:rsid w:val="00757CE9"/>
    <w:rsid w:val="00757FB8"/>
    <w:rsid w:val="00760350"/>
    <w:rsid w:val="00760475"/>
    <w:rsid w:val="00760F09"/>
    <w:rsid w:val="00761012"/>
    <w:rsid w:val="00762181"/>
    <w:rsid w:val="007628B8"/>
    <w:rsid w:val="00762C7E"/>
    <w:rsid w:val="00762C9E"/>
    <w:rsid w:val="0076389E"/>
    <w:rsid w:val="00763BB0"/>
    <w:rsid w:val="007658F4"/>
    <w:rsid w:val="0076594E"/>
    <w:rsid w:val="00765DF6"/>
    <w:rsid w:val="007665C1"/>
    <w:rsid w:val="00767A61"/>
    <w:rsid w:val="00767CE1"/>
    <w:rsid w:val="00771B06"/>
    <w:rsid w:val="00771BA3"/>
    <w:rsid w:val="00772114"/>
    <w:rsid w:val="00774010"/>
    <w:rsid w:val="0077409E"/>
    <w:rsid w:val="00774615"/>
    <w:rsid w:val="00775B61"/>
    <w:rsid w:val="00776431"/>
    <w:rsid w:val="00776600"/>
    <w:rsid w:val="00776DE2"/>
    <w:rsid w:val="007772E3"/>
    <w:rsid w:val="00780B34"/>
    <w:rsid w:val="00780EA3"/>
    <w:rsid w:val="007813C2"/>
    <w:rsid w:val="00781433"/>
    <w:rsid w:val="00781FEE"/>
    <w:rsid w:val="00782AF3"/>
    <w:rsid w:val="007839EE"/>
    <w:rsid w:val="007849AB"/>
    <w:rsid w:val="00784D84"/>
    <w:rsid w:val="007854DA"/>
    <w:rsid w:val="00785E05"/>
    <w:rsid w:val="00786EA3"/>
    <w:rsid w:val="0078774A"/>
    <w:rsid w:val="00787924"/>
    <w:rsid w:val="00787D77"/>
    <w:rsid w:val="007908C9"/>
    <w:rsid w:val="00790C20"/>
    <w:rsid w:val="00791136"/>
    <w:rsid w:val="0079118C"/>
    <w:rsid w:val="0079136B"/>
    <w:rsid w:val="0079191D"/>
    <w:rsid w:val="00791976"/>
    <w:rsid w:val="00792875"/>
    <w:rsid w:val="007929BE"/>
    <w:rsid w:val="0079367D"/>
    <w:rsid w:val="0079376A"/>
    <w:rsid w:val="00793EBC"/>
    <w:rsid w:val="007941CB"/>
    <w:rsid w:val="0079452F"/>
    <w:rsid w:val="00795F82"/>
    <w:rsid w:val="007A2334"/>
    <w:rsid w:val="007A284C"/>
    <w:rsid w:val="007A2C73"/>
    <w:rsid w:val="007A2EB0"/>
    <w:rsid w:val="007A328F"/>
    <w:rsid w:val="007A365A"/>
    <w:rsid w:val="007A4643"/>
    <w:rsid w:val="007A4891"/>
    <w:rsid w:val="007A49E3"/>
    <w:rsid w:val="007A6454"/>
    <w:rsid w:val="007A7A63"/>
    <w:rsid w:val="007A7C43"/>
    <w:rsid w:val="007A7F45"/>
    <w:rsid w:val="007B07FA"/>
    <w:rsid w:val="007B223A"/>
    <w:rsid w:val="007B30D0"/>
    <w:rsid w:val="007B317F"/>
    <w:rsid w:val="007B3365"/>
    <w:rsid w:val="007B40B6"/>
    <w:rsid w:val="007B6023"/>
    <w:rsid w:val="007B6CCA"/>
    <w:rsid w:val="007B7A42"/>
    <w:rsid w:val="007C0587"/>
    <w:rsid w:val="007C0F45"/>
    <w:rsid w:val="007C1226"/>
    <w:rsid w:val="007C16E9"/>
    <w:rsid w:val="007C1DCB"/>
    <w:rsid w:val="007C1F2C"/>
    <w:rsid w:val="007C26BA"/>
    <w:rsid w:val="007C2805"/>
    <w:rsid w:val="007C2841"/>
    <w:rsid w:val="007C2D28"/>
    <w:rsid w:val="007C32EF"/>
    <w:rsid w:val="007C3465"/>
    <w:rsid w:val="007C413A"/>
    <w:rsid w:val="007C4C57"/>
    <w:rsid w:val="007C4C83"/>
    <w:rsid w:val="007C563A"/>
    <w:rsid w:val="007D02AF"/>
    <w:rsid w:val="007D24A2"/>
    <w:rsid w:val="007D27DB"/>
    <w:rsid w:val="007D2841"/>
    <w:rsid w:val="007D3420"/>
    <w:rsid w:val="007D3590"/>
    <w:rsid w:val="007D3D13"/>
    <w:rsid w:val="007D45CC"/>
    <w:rsid w:val="007D5637"/>
    <w:rsid w:val="007D5BE0"/>
    <w:rsid w:val="007D68AD"/>
    <w:rsid w:val="007D6AEF"/>
    <w:rsid w:val="007D76E3"/>
    <w:rsid w:val="007D78ED"/>
    <w:rsid w:val="007E0412"/>
    <w:rsid w:val="007E0674"/>
    <w:rsid w:val="007E14C5"/>
    <w:rsid w:val="007E1BF9"/>
    <w:rsid w:val="007E1F1D"/>
    <w:rsid w:val="007E2E25"/>
    <w:rsid w:val="007E3698"/>
    <w:rsid w:val="007E4007"/>
    <w:rsid w:val="007E4646"/>
    <w:rsid w:val="007E4CCA"/>
    <w:rsid w:val="007E5544"/>
    <w:rsid w:val="007E5792"/>
    <w:rsid w:val="007E57DA"/>
    <w:rsid w:val="007E65F9"/>
    <w:rsid w:val="007E671F"/>
    <w:rsid w:val="007E7019"/>
    <w:rsid w:val="007F019E"/>
    <w:rsid w:val="007F07F2"/>
    <w:rsid w:val="007F17FF"/>
    <w:rsid w:val="007F1B92"/>
    <w:rsid w:val="007F278C"/>
    <w:rsid w:val="007F2A9C"/>
    <w:rsid w:val="007F3022"/>
    <w:rsid w:val="007F30BF"/>
    <w:rsid w:val="007F3328"/>
    <w:rsid w:val="007F381B"/>
    <w:rsid w:val="007F3A41"/>
    <w:rsid w:val="007F3C4C"/>
    <w:rsid w:val="007F43A5"/>
    <w:rsid w:val="007F59E1"/>
    <w:rsid w:val="007F64EA"/>
    <w:rsid w:val="007F6A37"/>
    <w:rsid w:val="007F6B2D"/>
    <w:rsid w:val="007F75E1"/>
    <w:rsid w:val="007F7E09"/>
    <w:rsid w:val="007F7E4D"/>
    <w:rsid w:val="007F7EE6"/>
    <w:rsid w:val="00800651"/>
    <w:rsid w:val="008006F9"/>
    <w:rsid w:val="008008EB"/>
    <w:rsid w:val="00800D9D"/>
    <w:rsid w:val="0080154C"/>
    <w:rsid w:val="0080179A"/>
    <w:rsid w:val="00801F87"/>
    <w:rsid w:val="008031F2"/>
    <w:rsid w:val="00803374"/>
    <w:rsid w:val="008033BD"/>
    <w:rsid w:val="008034DF"/>
    <w:rsid w:val="00803A49"/>
    <w:rsid w:val="00803FA6"/>
    <w:rsid w:val="0080498E"/>
    <w:rsid w:val="008056BE"/>
    <w:rsid w:val="0080636B"/>
    <w:rsid w:val="008064D0"/>
    <w:rsid w:val="008068E3"/>
    <w:rsid w:val="00806F54"/>
    <w:rsid w:val="00812183"/>
    <w:rsid w:val="0081247A"/>
    <w:rsid w:val="00812963"/>
    <w:rsid w:val="00812BBC"/>
    <w:rsid w:val="00813119"/>
    <w:rsid w:val="008131A3"/>
    <w:rsid w:val="00813B8F"/>
    <w:rsid w:val="00813C01"/>
    <w:rsid w:val="008144C3"/>
    <w:rsid w:val="0081475E"/>
    <w:rsid w:val="00815150"/>
    <w:rsid w:val="008153D7"/>
    <w:rsid w:val="008160CE"/>
    <w:rsid w:val="00816D39"/>
    <w:rsid w:val="008175C1"/>
    <w:rsid w:val="00817AE0"/>
    <w:rsid w:val="008205C1"/>
    <w:rsid w:val="00820DF1"/>
    <w:rsid w:val="00821220"/>
    <w:rsid w:val="0082150E"/>
    <w:rsid w:val="0082256C"/>
    <w:rsid w:val="00822A77"/>
    <w:rsid w:val="00822BB7"/>
    <w:rsid w:val="008233AC"/>
    <w:rsid w:val="00823E93"/>
    <w:rsid w:val="00824354"/>
    <w:rsid w:val="0082517A"/>
    <w:rsid w:val="00825432"/>
    <w:rsid w:val="008257CA"/>
    <w:rsid w:val="00826671"/>
    <w:rsid w:val="00826717"/>
    <w:rsid w:val="00826FAA"/>
    <w:rsid w:val="00827106"/>
    <w:rsid w:val="008276AB"/>
    <w:rsid w:val="00830959"/>
    <w:rsid w:val="00831436"/>
    <w:rsid w:val="00831986"/>
    <w:rsid w:val="008321D6"/>
    <w:rsid w:val="008325D6"/>
    <w:rsid w:val="00832AE0"/>
    <w:rsid w:val="00832F61"/>
    <w:rsid w:val="008347C7"/>
    <w:rsid w:val="00834CE3"/>
    <w:rsid w:val="00835B29"/>
    <w:rsid w:val="0083679E"/>
    <w:rsid w:val="00836AEC"/>
    <w:rsid w:val="00837520"/>
    <w:rsid w:val="008375C2"/>
    <w:rsid w:val="008377B1"/>
    <w:rsid w:val="00837855"/>
    <w:rsid w:val="00840E87"/>
    <w:rsid w:val="00840F1A"/>
    <w:rsid w:val="00841638"/>
    <w:rsid w:val="00841B32"/>
    <w:rsid w:val="00841DD3"/>
    <w:rsid w:val="00843437"/>
    <w:rsid w:val="00844DCE"/>
    <w:rsid w:val="008459DD"/>
    <w:rsid w:val="008461CA"/>
    <w:rsid w:val="0084635C"/>
    <w:rsid w:val="00846F4C"/>
    <w:rsid w:val="008474C7"/>
    <w:rsid w:val="00847641"/>
    <w:rsid w:val="00847B09"/>
    <w:rsid w:val="00847C2F"/>
    <w:rsid w:val="00847D8A"/>
    <w:rsid w:val="008501C4"/>
    <w:rsid w:val="00851D4E"/>
    <w:rsid w:val="008521FB"/>
    <w:rsid w:val="00852740"/>
    <w:rsid w:val="00853565"/>
    <w:rsid w:val="00853C03"/>
    <w:rsid w:val="00856DED"/>
    <w:rsid w:val="00857116"/>
    <w:rsid w:val="00857465"/>
    <w:rsid w:val="00857EE2"/>
    <w:rsid w:val="00861177"/>
    <w:rsid w:val="008613A8"/>
    <w:rsid w:val="008617BA"/>
    <w:rsid w:val="00861AC9"/>
    <w:rsid w:val="00861BE2"/>
    <w:rsid w:val="00861F03"/>
    <w:rsid w:val="008634E1"/>
    <w:rsid w:val="008637E7"/>
    <w:rsid w:val="00863B9B"/>
    <w:rsid w:val="008644C1"/>
    <w:rsid w:val="00864C1F"/>
    <w:rsid w:val="0086523F"/>
    <w:rsid w:val="0086525D"/>
    <w:rsid w:val="00866797"/>
    <w:rsid w:val="00866D2C"/>
    <w:rsid w:val="00866E3A"/>
    <w:rsid w:val="0086722D"/>
    <w:rsid w:val="00870921"/>
    <w:rsid w:val="00870AB9"/>
    <w:rsid w:val="00870CAF"/>
    <w:rsid w:val="008711B7"/>
    <w:rsid w:val="0087204A"/>
    <w:rsid w:val="00872B2D"/>
    <w:rsid w:val="00872BD5"/>
    <w:rsid w:val="00873C79"/>
    <w:rsid w:val="00873EB3"/>
    <w:rsid w:val="0087419A"/>
    <w:rsid w:val="008756A4"/>
    <w:rsid w:val="00875B6F"/>
    <w:rsid w:val="00875E74"/>
    <w:rsid w:val="00876095"/>
    <w:rsid w:val="008768A5"/>
    <w:rsid w:val="00876BA0"/>
    <w:rsid w:val="00877447"/>
    <w:rsid w:val="00877969"/>
    <w:rsid w:val="00877C3F"/>
    <w:rsid w:val="0088009C"/>
    <w:rsid w:val="00880244"/>
    <w:rsid w:val="008808EF"/>
    <w:rsid w:val="00880AA7"/>
    <w:rsid w:val="00881365"/>
    <w:rsid w:val="008819C0"/>
    <w:rsid w:val="00881E1B"/>
    <w:rsid w:val="00882638"/>
    <w:rsid w:val="008828F2"/>
    <w:rsid w:val="00882B93"/>
    <w:rsid w:val="00882CFB"/>
    <w:rsid w:val="00882D8F"/>
    <w:rsid w:val="0088315B"/>
    <w:rsid w:val="0088398B"/>
    <w:rsid w:val="008843A2"/>
    <w:rsid w:val="00884667"/>
    <w:rsid w:val="00884DA9"/>
    <w:rsid w:val="00884DE0"/>
    <w:rsid w:val="00885130"/>
    <w:rsid w:val="00885367"/>
    <w:rsid w:val="0088595B"/>
    <w:rsid w:val="00885B5D"/>
    <w:rsid w:val="00886051"/>
    <w:rsid w:val="008864C9"/>
    <w:rsid w:val="008869DB"/>
    <w:rsid w:val="00886B41"/>
    <w:rsid w:val="00890FF5"/>
    <w:rsid w:val="00891EB2"/>
    <w:rsid w:val="00892122"/>
    <w:rsid w:val="00892F3C"/>
    <w:rsid w:val="008931DA"/>
    <w:rsid w:val="00894D70"/>
    <w:rsid w:val="008965A9"/>
    <w:rsid w:val="00896B6E"/>
    <w:rsid w:val="00896BCE"/>
    <w:rsid w:val="00896E3C"/>
    <w:rsid w:val="008975C8"/>
    <w:rsid w:val="008A094D"/>
    <w:rsid w:val="008A0C91"/>
    <w:rsid w:val="008A1B13"/>
    <w:rsid w:val="008A246A"/>
    <w:rsid w:val="008A26A4"/>
    <w:rsid w:val="008A291E"/>
    <w:rsid w:val="008A2B6C"/>
    <w:rsid w:val="008A2F7E"/>
    <w:rsid w:val="008A3029"/>
    <w:rsid w:val="008A3BFC"/>
    <w:rsid w:val="008A47CE"/>
    <w:rsid w:val="008A4A84"/>
    <w:rsid w:val="008A564C"/>
    <w:rsid w:val="008A57CD"/>
    <w:rsid w:val="008A764D"/>
    <w:rsid w:val="008A78F0"/>
    <w:rsid w:val="008A799F"/>
    <w:rsid w:val="008B0701"/>
    <w:rsid w:val="008B0B06"/>
    <w:rsid w:val="008B2546"/>
    <w:rsid w:val="008B2792"/>
    <w:rsid w:val="008B41D7"/>
    <w:rsid w:val="008B43D5"/>
    <w:rsid w:val="008B4411"/>
    <w:rsid w:val="008B484E"/>
    <w:rsid w:val="008B51A0"/>
    <w:rsid w:val="008B5DA7"/>
    <w:rsid w:val="008B6944"/>
    <w:rsid w:val="008B72EE"/>
    <w:rsid w:val="008B777B"/>
    <w:rsid w:val="008B79AE"/>
    <w:rsid w:val="008C244F"/>
    <w:rsid w:val="008C27FD"/>
    <w:rsid w:val="008C36E6"/>
    <w:rsid w:val="008C3B62"/>
    <w:rsid w:val="008C4252"/>
    <w:rsid w:val="008C48C1"/>
    <w:rsid w:val="008C5589"/>
    <w:rsid w:val="008C5E52"/>
    <w:rsid w:val="008C613B"/>
    <w:rsid w:val="008C691E"/>
    <w:rsid w:val="008C6FB6"/>
    <w:rsid w:val="008C7553"/>
    <w:rsid w:val="008C75FC"/>
    <w:rsid w:val="008C7921"/>
    <w:rsid w:val="008D0CAB"/>
    <w:rsid w:val="008D17AA"/>
    <w:rsid w:val="008D22F3"/>
    <w:rsid w:val="008D23EE"/>
    <w:rsid w:val="008D249F"/>
    <w:rsid w:val="008D37F5"/>
    <w:rsid w:val="008D3F33"/>
    <w:rsid w:val="008D40B2"/>
    <w:rsid w:val="008D4ADA"/>
    <w:rsid w:val="008D4D17"/>
    <w:rsid w:val="008D4F76"/>
    <w:rsid w:val="008D5184"/>
    <w:rsid w:val="008D5AD7"/>
    <w:rsid w:val="008D5D3C"/>
    <w:rsid w:val="008D66F7"/>
    <w:rsid w:val="008D6B39"/>
    <w:rsid w:val="008D7FF0"/>
    <w:rsid w:val="008E071E"/>
    <w:rsid w:val="008E0B0F"/>
    <w:rsid w:val="008E104D"/>
    <w:rsid w:val="008E12E4"/>
    <w:rsid w:val="008E1575"/>
    <w:rsid w:val="008E33FD"/>
    <w:rsid w:val="008E39A6"/>
    <w:rsid w:val="008E3C5B"/>
    <w:rsid w:val="008E3FCA"/>
    <w:rsid w:val="008E485F"/>
    <w:rsid w:val="008E4A33"/>
    <w:rsid w:val="008E50EC"/>
    <w:rsid w:val="008E6B99"/>
    <w:rsid w:val="008E6C30"/>
    <w:rsid w:val="008E6C96"/>
    <w:rsid w:val="008F14ED"/>
    <w:rsid w:val="008F173B"/>
    <w:rsid w:val="008F1CCD"/>
    <w:rsid w:val="008F28DF"/>
    <w:rsid w:val="008F2AA0"/>
    <w:rsid w:val="008F395E"/>
    <w:rsid w:val="008F40B5"/>
    <w:rsid w:val="008F43B7"/>
    <w:rsid w:val="008F5036"/>
    <w:rsid w:val="008F6065"/>
    <w:rsid w:val="008F6E9F"/>
    <w:rsid w:val="008F7022"/>
    <w:rsid w:val="008F72EC"/>
    <w:rsid w:val="008F7FEC"/>
    <w:rsid w:val="0090064C"/>
    <w:rsid w:val="009011E5"/>
    <w:rsid w:val="00901729"/>
    <w:rsid w:val="00902568"/>
    <w:rsid w:val="009028B4"/>
    <w:rsid w:val="00902FEC"/>
    <w:rsid w:val="00905EB7"/>
    <w:rsid w:val="0090624D"/>
    <w:rsid w:val="009066F1"/>
    <w:rsid w:val="009067C4"/>
    <w:rsid w:val="00906AF7"/>
    <w:rsid w:val="009107B4"/>
    <w:rsid w:val="009118E2"/>
    <w:rsid w:val="00912FA3"/>
    <w:rsid w:val="0091320B"/>
    <w:rsid w:val="00913487"/>
    <w:rsid w:val="009139FF"/>
    <w:rsid w:val="0091430E"/>
    <w:rsid w:val="00915B58"/>
    <w:rsid w:val="00915C32"/>
    <w:rsid w:val="00917040"/>
    <w:rsid w:val="009176A7"/>
    <w:rsid w:val="00917A81"/>
    <w:rsid w:val="00917F07"/>
    <w:rsid w:val="00920613"/>
    <w:rsid w:val="00920BE5"/>
    <w:rsid w:val="0092132A"/>
    <w:rsid w:val="00921AC0"/>
    <w:rsid w:val="00921DDA"/>
    <w:rsid w:val="009237E4"/>
    <w:rsid w:val="00924190"/>
    <w:rsid w:val="00924983"/>
    <w:rsid w:val="009249EF"/>
    <w:rsid w:val="00924EAB"/>
    <w:rsid w:val="009252F4"/>
    <w:rsid w:val="00925363"/>
    <w:rsid w:val="009253E8"/>
    <w:rsid w:val="00925774"/>
    <w:rsid w:val="00925784"/>
    <w:rsid w:val="009258A4"/>
    <w:rsid w:val="00925B1C"/>
    <w:rsid w:val="00926F8E"/>
    <w:rsid w:val="00927130"/>
    <w:rsid w:val="00927B0B"/>
    <w:rsid w:val="009306E8"/>
    <w:rsid w:val="00930907"/>
    <w:rsid w:val="00930B3C"/>
    <w:rsid w:val="009310B0"/>
    <w:rsid w:val="00931196"/>
    <w:rsid w:val="009312A0"/>
    <w:rsid w:val="00931BC7"/>
    <w:rsid w:val="0093252C"/>
    <w:rsid w:val="009338D8"/>
    <w:rsid w:val="00934BCD"/>
    <w:rsid w:val="009355D3"/>
    <w:rsid w:val="00935819"/>
    <w:rsid w:val="00936399"/>
    <w:rsid w:val="00937088"/>
    <w:rsid w:val="00937D59"/>
    <w:rsid w:val="00940B7F"/>
    <w:rsid w:val="009412FE"/>
    <w:rsid w:val="0094198D"/>
    <w:rsid w:val="00941A3D"/>
    <w:rsid w:val="009422ED"/>
    <w:rsid w:val="00942421"/>
    <w:rsid w:val="00942AA3"/>
    <w:rsid w:val="00943311"/>
    <w:rsid w:val="00943760"/>
    <w:rsid w:val="00943A48"/>
    <w:rsid w:val="0094450C"/>
    <w:rsid w:val="00944E73"/>
    <w:rsid w:val="00945A65"/>
    <w:rsid w:val="00945F9E"/>
    <w:rsid w:val="00946060"/>
    <w:rsid w:val="00946371"/>
    <w:rsid w:val="00946546"/>
    <w:rsid w:val="00947070"/>
    <w:rsid w:val="00947636"/>
    <w:rsid w:val="00947969"/>
    <w:rsid w:val="0095041A"/>
    <w:rsid w:val="00950942"/>
    <w:rsid w:val="00950CFD"/>
    <w:rsid w:val="00951EDD"/>
    <w:rsid w:val="0095246F"/>
    <w:rsid w:val="00953C06"/>
    <w:rsid w:val="00953F7C"/>
    <w:rsid w:val="0095413A"/>
    <w:rsid w:val="009544F0"/>
    <w:rsid w:val="00954724"/>
    <w:rsid w:val="009557CF"/>
    <w:rsid w:val="009570A5"/>
    <w:rsid w:val="00957218"/>
    <w:rsid w:val="00957CFA"/>
    <w:rsid w:val="00957D73"/>
    <w:rsid w:val="009608F3"/>
    <w:rsid w:val="00960C70"/>
    <w:rsid w:val="009619A5"/>
    <w:rsid w:val="0096216C"/>
    <w:rsid w:val="009622E2"/>
    <w:rsid w:val="009623D9"/>
    <w:rsid w:val="00963017"/>
    <w:rsid w:val="009648E2"/>
    <w:rsid w:val="00964EF1"/>
    <w:rsid w:val="0096689A"/>
    <w:rsid w:val="00966FC8"/>
    <w:rsid w:val="00967C72"/>
    <w:rsid w:val="00970651"/>
    <w:rsid w:val="00970792"/>
    <w:rsid w:val="0097195C"/>
    <w:rsid w:val="00971D27"/>
    <w:rsid w:val="0097337F"/>
    <w:rsid w:val="009735AD"/>
    <w:rsid w:val="009739A1"/>
    <w:rsid w:val="00973CC8"/>
    <w:rsid w:val="009753BD"/>
    <w:rsid w:val="00975FEB"/>
    <w:rsid w:val="009763A5"/>
    <w:rsid w:val="00977255"/>
    <w:rsid w:val="00977CD7"/>
    <w:rsid w:val="00980151"/>
    <w:rsid w:val="0098070C"/>
    <w:rsid w:val="00981554"/>
    <w:rsid w:val="00981BC7"/>
    <w:rsid w:val="0098268D"/>
    <w:rsid w:val="00983785"/>
    <w:rsid w:val="00983869"/>
    <w:rsid w:val="00983912"/>
    <w:rsid w:val="00983AE1"/>
    <w:rsid w:val="009841FA"/>
    <w:rsid w:val="00984300"/>
    <w:rsid w:val="009846C5"/>
    <w:rsid w:val="0098498B"/>
    <w:rsid w:val="00984FEB"/>
    <w:rsid w:val="00985D06"/>
    <w:rsid w:val="00986591"/>
    <w:rsid w:val="00986CBB"/>
    <w:rsid w:val="009873A0"/>
    <w:rsid w:val="00990BFD"/>
    <w:rsid w:val="00991264"/>
    <w:rsid w:val="00991BD7"/>
    <w:rsid w:val="00992BAD"/>
    <w:rsid w:val="00993A58"/>
    <w:rsid w:val="00994B4E"/>
    <w:rsid w:val="00994BFF"/>
    <w:rsid w:val="00994C1A"/>
    <w:rsid w:val="009950E6"/>
    <w:rsid w:val="009959F3"/>
    <w:rsid w:val="00995BC6"/>
    <w:rsid w:val="00995D8E"/>
    <w:rsid w:val="009975A3"/>
    <w:rsid w:val="00997D60"/>
    <w:rsid w:val="009A0091"/>
    <w:rsid w:val="009A0DDF"/>
    <w:rsid w:val="009A17E4"/>
    <w:rsid w:val="009A1CFE"/>
    <w:rsid w:val="009A20B9"/>
    <w:rsid w:val="009A3609"/>
    <w:rsid w:val="009A4162"/>
    <w:rsid w:val="009A46D6"/>
    <w:rsid w:val="009A713B"/>
    <w:rsid w:val="009A72AC"/>
    <w:rsid w:val="009A7A00"/>
    <w:rsid w:val="009B0A38"/>
    <w:rsid w:val="009B19E1"/>
    <w:rsid w:val="009B1B59"/>
    <w:rsid w:val="009B1CBD"/>
    <w:rsid w:val="009B2E7C"/>
    <w:rsid w:val="009B32F1"/>
    <w:rsid w:val="009B41B5"/>
    <w:rsid w:val="009B4538"/>
    <w:rsid w:val="009B52D0"/>
    <w:rsid w:val="009B5BA9"/>
    <w:rsid w:val="009B6143"/>
    <w:rsid w:val="009B6D34"/>
    <w:rsid w:val="009B724F"/>
    <w:rsid w:val="009B7346"/>
    <w:rsid w:val="009B7C4F"/>
    <w:rsid w:val="009C0292"/>
    <w:rsid w:val="009C02B3"/>
    <w:rsid w:val="009C06BA"/>
    <w:rsid w:val="009C17ED"/>
    <w:rsid w:val="009C189A"/>
    <w:rsid w:val="009C196A"/>
    <w:rsid w:val="009C36A4"/>
    <w:rsid w:val="009C4F2A"/>
    <w:rsid w:val="009C5206"/>
    <w:rsid w:val="009C54DD"/>
    <w:rsid w:val="009C5CBF"/>
    <w:rsid w:val="009C621D"/>
    <w:rsid w:val="009C661A"/>
    <w:rsid w:val="009C6BE9"/>
    <w:rsid w:val="009D01F2"/>
    <w:rsid w:val="009D1043"/>
    <w:rsid w:val="009D1CB0"/>
    <w:rsid w:val="009D314A"/>
    <w:rsid w:val="009D3B34"/>
    <w:rsid w:val="009D3CF6"/>
    <w:rsid w:val="009D3EE1"/>
    <w:rsid w:val="009D43C7"/>
    <w:rsid w:val="009D5A84"/>
    <w:rsid w:val="009D5DC6"/>
    <w:rsid w:val="009D5FDC"/>
    <w:rsid w:val="009D6BB1"/>
    <w:rsid w:val="009D7927"/>
    <w:rsid w:val="009E06B7"/>
    <w:rsid w:val="009E1368"/>
    <w:rsid w:val="009E176F"/>
    <w:rsid w:val="009E1780"/>
    <w:rsid w:val="009E1DFF"/>
    <w:rsid w:val="009E30B8"/>
    <w:rsid w:val="009E36DB"/>
    <w:rsid w:val="009E3A76"/>
    <w:rsid w:val="009E432B"/>
    <w:rsid w:val="009E4842"/>
    <w:rsid w:val="009E4BAA"/>
    <w:rsid w:val="009E4EF2"/>
    <w:rsid w:val="009E4FA7"/>
    <w:rsid w:val="009E568D"/>
    <w:rsid w:val="009E60AA"/>
    <w:rsid w:val="009E6407"/>
    <w:rsid w:val="009E74EA"/>
    <w:rsid w:val="009E79A3"/>
    <w:rsid w:val="009E7C72"/>
    <w:rsid w:val="009E7E99"/>
    <w:rsid w:val="009E7F1C"/>
    <w:rsid w:val="009F08C2"/>
    <w:rsid w:val="009F1B91"/>
    <w:rsid w:val="009F1F38"/>
    <w:rsid w:val="009F28DA"/>
    <w:rsid w:val="009F2994"/>
    <w:rsid w:val="009F2A58"/>
    <w:rsid w:val="009F3198"/>
    <w:rsid w:val="009F3461"/>
    <w:rsid w:val="009F36DB"/>
    <w:rsid w:val="009F3AB6"/>
    <w:rsid w:val="009F3ACE"/>
    <w:rsid w:val="009F3BAE"/>
    <w:rsid w:val="009F4404"/>
    <w:rsid w:val="009F4DEB"/>
    <w:rsid w:val="009F5AAD"/>
    <w:rsid w:val="009F5CCC"/>
    <w:rsid w:val="009F5D17"/>
    <w:rsid w:val="009F6096"/>
    <w:rsid w:val="009F77E2"/>
    <w:rsid w:val="00A00DE1"/>
    <w:rsid w:val="00A00FE7"/>
    <w:rsid w:val="00A01736"/>
    <w:rsid w:val="00A029E0"/>
    <w:rsid w:val="00A02BCD"/>
    <w:rsid w:val="00A02BE6"/>
    <w:rsid w:val="00A02CA0"/>
    <w:rsid w:val="00A02EA4"/>
    <w:rsid w:val="00A033A8"/>
    <w:rsid w:val="00A03B46"/>
    <w:rsid w:val="00A03EB4"/>
    <w:rsid w:val="00A04924"/>
    <w:rsid w:val="00A04E16"/>
    <w:rsid w:val="00A05926"/>
    <w:rsid w:val="00A05B04"/>
    <w:rsid w:val="00A05FAF"/>
    <w:rsid w:val="00A061AE"/>
    <w:rsid w:val="00A06FB2"/>
    <w:rsid w:val="00A07A5B"/>
    <w:rsid w:val="00A10632"/>
    <w:rsid w:val="00A10892"/>
    <w:rsid w:val="00A1172E"/>
    <w:rsid w:val="00A128BD"/>
    <w:rsid w:val="00A12F37"/>
    <w:rsid w:val="00A135A6"/>
    <w:rsid w:val="00A13A26"/>
    <w:rsid w:val="00A13A42"/>
    <w:rsid w:val="00A13D43"/>
    <w:rsid w:val="00A143A0"/>
    <w:rsid w:val="00A14AF8"/>
    <w:rsid w:val="00A15DEF"/>
    <w:rsid w:val="00A162F2"/>
    <w:rsid w:val="00A17044"/>
    <w:rsid w:val="00A22987"/>
    <w:rsid w:val="00A22D12"/>
    <w:rsid w:val="00A232B0"/>
    <w:rsid w:val="00A23365"/>
    <w:rsid w:val="00A233BD"/>
    <w:rsid w:val="00A2344A"/>
    <w:rsid w:val="00A2389C"/>
    <w:rsid w:val="00A23C5B"/>
    <w:rsid w:val="00A24306"/>
    <w:rsid w:val="00A248F9"/>
    <w:rsid w:val="00A24AAC"/>
    <w:rsid w:val="00A24C8E"/>
    <w:rsid w:val="00A2579D"/>
    <w:rsid w:val="00A25F23"/>
    <w:rsid w:val="00A278D8"/>
    <w:rsid w:val="00A30293"/>
    <w:rsid w:val="00A30B07"/>
    <w:rsid w:val="00A31154"/>
    <w:rsid w:val="00A31E98"/>
    <w:rsid w:val="00A321A7"/>
    <w:rsid w:val="00A3275C"/>
    <w:rsid w:val="00A35C9A"/>
    <w:rsid w:val="00A35DA4"/>
    <w:rsid w:val="00A371B2"/>
    <w:rsid w:val="00A41BB4"/>
    <w:rsid w:val="00A42EC8"/>
    <w:rsid w:val="00A43457"/>
    <w:rsid w:val="00A43D91"/>
    <w:rsid w:val="00A441DA"/>
    <w:rsid w:val="00A461EB"/>
    <w:rsid w:val="00A47086"/>
    <w:rsid w:val="00A4794C"/>
    <w:rsid w:val="00A47B2C"/>
    <w:rsid w:val="00A5031D"/>
    <w:rsid w:val="00A50B6A"/>
    <w:rsid w:val="00A50E2A"/>
    <w:rsid w:val="00A51B99"/>
    <w:rsid w:val="00A51D17"/>
    <w:rsid w:val="00A531C1"/>
    <w:rsid w:val="00A5323C"/>
    <w:rsid w:val="00A532BE"/>
    <w:rsid w:val="00A5332B"/>
    <w:rsid w:val="00A53602"/>
    <w:rsid w:val="00A539A5"/>
    <w:rsid w:val="00A53C2A"/>
    <w:rsid w:val="00A53DAF"/>
    <w:rsid w:val="00A54057"/>
    <w:rsid w:val="00A542ED"/>
    <w:rsid w:val="00A5460C"/>
    <w:rsid w:val="00A5668D"/>
    <w:rsid w:val="00A5707E"/>
    <w:rsid w:val="00A572D6"/>
    <w:rsid w:val="00A572DB"/>
    <w:rsid w:val="00A57ABF"/>
    <w:rsid w:val="00A612B9"/>
    <w:rsid w:val="00A6251B"/>
    <w:rsid w:val="00A62623"/>
    <w:rsid w:val="00A62D7D"/>
    <w:rsid w:val="00A63450"/>
    <w:rsid w:val="00A6420E"/>
    <w:rsid w:val="00A66260"/>
    <w:rsid w:val="00A671F9"/>
    <w:rsid w:val="00A6759F"/>
    <w:rsid w:val="00A67719"/>
    <w:rsid w:val="00A6787C"/>
    <w:rsid w:val="00A70563"/>
    <w:rsid w:val="00A706FC"/>
    <w:rsid w:val="00A70DCA"/>
    <w:rsid w:val="00A715CE"/>
    <w:rsid w:val="00A71F67"/>
    <w:rsid w:val="00A725CF"/>
    <w:rsid w:val="00A72C01"/>
    <w:rsid w:val="00A7337A"/>
    <w:rsid w:val="00A73641"/>
    <w:rsid w:val="00A73A06"/>
    <w:rsid w:val="00A73B6B"/>
    <w:rsid w:val="00A74497"/>
    <w:rsid w:val="00A74BD1"/>
    <w:rsid w:val="00A74D14"/>
    <w:rsid w:val="00A74E9D"/>
    <w:rsid w:val="00A7525B"/>
    <w:rsid w:val="00A7610E"/>
    <w:rsid w:val="00A76270"/>
    <w:rsid w:val="00A77267"/>
    <w:rsid w:val="00A7741A"/>
    <w:rsid w:val="00A8004C"/>
    <w:rsid w:val="00A80431"/>
    <w:rsid w:val="00A80D04"/>
    <w:rsid w:val="00A81748"/>
    <w:rsid w:val="00A81BAB"/>
    <w:rsid w:val="00A82113"/>
    <w:rsid w:val="00A8289B"/>
    <w:rsid w:val="00A82A74"/>
    <w:rsid w:val="00A844C1"/>
    <w:rsid w:val="00A8494B"/>
    <w:rsid w:val="00A84A5E"/>
    <w:rsid w:val="00A852AD"/>
    <w:rsid w:val="00A854B5"/>
    <w:rsid w:val="00A8684B"/>
    <w:rsid w:val="00A9040A"/>
    <w:rsid w:val="00A908C1"/>
    <w:rsid w:val="00A91128"/>
    <w:rsid w:val="00A920F5"/>
    <w:rsid w:val="00A92575"/>
    <w:rsid w:val="00A92E7A"/>
    <w:rsid w:val="00A93436"/>
    <w:rsid w:val="00A93FA6"/>
    <w:rsid w:val="00A95199"/>
    <w:rsid w:val="00A95A05"/>
    <w:rsid w:val="00A95E72"/>
    <w:rsid w:val="00A95F62"/>
    <w:rsid w:val="00A965C0"/>
    <w:rsid w:val="00A974BA"/>
    <w:rsid w:val="00A97899"/>
    <w:rsid w:val="00A97967"/>
    <w:rsid w:val="00AA0025"/>
    <w:rsid w:val="00AA014B"/>
    <w:rsid w:val="00AA1918"/>
    <w:rsid w:val="00AA19D1"/>
    <w:rsid w:val="00AA24D1"/>
    <w:rsid w:val="00AA2A5C"/>
    <w:rsid w:val="00AA2E9E"/>
    <w:rsid w:val="00AA2EC1"/>
    <w:rsid w:val="00AA3F16"/>
    <w:rsid w:val="00AA4024"/>
    <w:rsid w:val="00AA409B"/>
    <w:rsid w:val="00AA4141"/>
    <w:rsid w:val="00AA5373"/>
    <w:rsid w:val="00AA56BE"/>
    <w:rsid w:val="00AA5954"/>
    <w:rsid w:val="00AA6CBC"/>
    <w:rsid w:val="00AA7719"/>
    <w:rsid w:val="00AA7B6B"/>
    <w:rsid w:val="00AA7F5F"/>
    <w:rsid w:val="00AA7FC5"/>
    <w:rsid w:val="00AB01F8"/>
    <w:rsid w:val="00AB040D"/>
    <w:rsid w:val="00AB04CA"/>
    <w:rsid w:val="00AB08E8"/>
    <w:rsid w:val="00AB1CD3"/>
    <w:rsid w:val="00AB1E1E"/>
    <w:rsid w:val="00AB22DF"/>
    <w:rsid w:val="00AB293F"/>
    <w:rsid w:val="00AB3861"/>
    <w:rsid w:val="00AB3C38"/>
    <w:rsid w:val="00AB4A1B"/>
    <w:rsid w:val="00AB5607"/>
    <w:rsid w:val="00AB6F8F"/>
    <w:rsid w:val="00AB75C9"/>
    <w:rsid w:val="00AB79DA"/>
    <w:rsid w:val="00AB7C11"/>
    <w:rsid w:val="00AC01BB"/>
    <w:rsid w:val="00AC06D0"/>
    <w:rsid w:val="00AC10FF"/>
    <w:rsid w:val="00AC1138"/>
    <w:rsid w:val="00AC1280"/>
    <w:rsid w:val="00AC133A"/>
    <w:rsid w:val="00AC1566"/>
    <w:rsid w:val="00AC1C85"/>
    <w:rsid w:val="00AC2E31"/>
    <w:rsid w:val="00AC3766"/>
    <w:rsid w:val="00AC3BD2"/>
    <w:rsid w:val="00AC3E87"/>
    <w:rsid w:val="00AC41C5"/>
    <w:rsid w:val="00AC4803"/>
    <w:rsid w:val="00AC5D3D"/>
    <w:rsid w:val="00AC5ED6"/>
    <w:rsid w:val="00AC6F2D"/>
    <w:rsid w:val="00AD043E"/>
    <w:rsid w:val="00AD0AEF"/>
    <w:rsid w:val="00AD1EA1"/>
    <w:rsid w:val="00AD2250"/>
    <w:rsid w:val="00AD2735"/>
    <w:rsid w:val="00AD2AA8"/>
    <w:rsid w:val="00AD338E"/>
    <w:rsid w:val="00AD355D"/>
    <w:rsid w:val="00AD38C5"/>
    <w:rsid w:val="00AD39FE"/>
    <w:rsid w:val="00AD3E44"/>
    <w:rsid w:val="00AD4E27"/>
    <w:rsid w:val="00AD5B07"/>
    <w:rsid w:val="00AD5ECA"/>
    <w:rsid w:val="00AD5FB2"/>
    <w:rsid w:val="00AD6563"/>
    <w:rsid w:val="00AD6A3A"/>
    <w:rsid w:val="00AD7B11"/>
    <w:rsid w:val="00AE01DD"/>
    <w:rsid w:val="00AE0A88"/>
    <w:rsid w:val="00AE167D"/>
    <w:rsid w:val="00AE18F4"/>
    <w:rsid w:val="00AE1B1C"/>
    <w:rsid w:val="00AE1B5A"/>
    <w:rsid w:val="00AE296F"/>
    <w:rsid w:val="00AE2CDB"/>
    <w:rsid w:val="00AE450A"/>
    <w:rsid w:val="00AE46C9"/>
    <w:rsid w:val="00AE5CAE"/>
    <w:rsid w:val="00AE612F"/>
    <w:rsid w:val="00AE667C"/>
    <w:rsid w:val="00AE6C62"/>
    <w:rsid w:val="00AE72D5"/>
    <w:rsid w:val="00AE7FA7"/>
    <w:rsid w:val="00AF017A"/>
    <w:rsid w:val="00AF14E5"/>
    <w:rsid w:val="00AF1774"/>
    <w:rsid w:val="00AF2066"/>
    <w:rsid w:val="00AF24FA"/>
    <w:rsid w:val="00AF3117"/>
    <w:rsid w:val="00AF4739"/>
    <w:rsid w:val="00AF4CFB"/>
    <w:rsid w:val="00AF4E47"/>
    <w:rsid w:val="00AF5E3E"/>
    <w:rsid w:val="00B0041F"/>
    <w:rsid w:val="00B004C8"/>
    <w:rsid w:val="00B00E19"/>
    <w:rsid w:val="00B01140"/>
    <w:rsid w:val="00B02070"/>
    <w:rsid w:val="00B03876"/>
    <w:rsid w:val="00B0432D"/>
    <w:rsid w:val="00B06DD4"/>
    <w:rsid w:val="00B06FB3"/>
    <w:rsid w:val="00B07627"/>
    <w:rsid w:val="00B077C4"/>
    <w:rsid w:val="00B078A6"/>
    <w:rsid w:val="00B10FF4"/>
    <w:rsid w:val="00B1154A"/>
    <w:rsid w:val="00B11A9B"/>
    <w:rsid w:val="00B12262"/>
    <w:rsid w:val="00B13988"/>
    <w:rsid w:val="00B13F8F"/>
    <w:rsid w:val="00B13FAB"/>
    <w:rsid w:val="00B14D34"/>
    <w:rsid w:val="00B152E8"/>
    <w:rsid w:val="00B155B6"/>
    <w:rsid w:val="00B15F2A"/>
    <w:rsid w:val="00B164A5"/>
    <w:rsid w:val="00B16669"/>
    <w:rsid w:val="00B168A5"/>
    <w:rsid w:val="00B16A75"/>
    <w:rsid w:val="00B16D68"/>
    <w:rsid w:val="00B178B3"/>
    <w:rsid w:val="00B17D8E"/>
    <w:rsid w:val="00B17F3E"/>
    <w:rsid w:val="00B208F6"/>
    <w:rsid w:val="00B20F23"/>
    <w:rsid w:val="00B21047"/>
    <w:rsid w:val="00B22AAB"/>
    <w:rsid w:val="00B22CB1"/>
    <w:rsid w:val="00B2350D"/>
    <w:rsid w:val="00B23A3A"/>
    <w:rsid w:val="00B23FA9"/>
    <w:rsid w:val="00B24080"/>
    <w:rsid w:val="00B24801"/>
    <w:rsid w:val="00B25079"/>
    <w:rsid w:val="00B25DF4"/>
    <w:rsid w:val="00B26637"/>
    <w:rsid w:val="00B26DFD"/>
    <w:rsid w:val="00B301FC"/>
    <w:rsid w:val="00B30230"/>
    <w:rsid w:val="00B30672"/>
    <w:rsid w:val="00B3106F"/>
    <w:rsid w:val="00B3151A"/>
    <w:rsid w:val="00B318DD"/>
    <w:rsid w:val="00B31A64"/>
    <w:rsid w:val="00B31ED4"/>
    <w:rsid w:val="00B33052"/>
    <w:rsid w:val="00B33A94"/>
    <w:rsid w:val="00B3509F"/>
    <w:rsid w:val="00B35133"/>
    <w:rsid w:val="00B35749"/>
    <w:rsid w:val="00B35F58"/>
    <w:rsid w:val="00B36209"/>
    <w:rsid w:val="00B366BE"/>
    <w:rsid w:val="00B36B21"/>
    <w:rsid w:val="00B372DF"/>
    <w:rsid w:val="00B37D27"/>
    <w:rsid w:val="00B40063"/>
    <w:rsid w:val="00B4018C"/>
    <w:rsid w:val="00B40206"/>
    <w:rsid w:val="00B4053B"/>
    <w:rsid w:val="00B4076C"/>
    <w:rsid w:val="00B40929"/>
    <w:rsid w:val="00B40B13"/>
    <w:rsid w:val="00B419EB"/>
    <w:rsid w:val="00B41CD8"/>
    <w:rsid w:val="00B42B1B"/>
    <w:rsid w:val="00B42E73"/>
    <w:rsid w:val="00B43031"/>
    <w:rsid w:val="00B43B15"/>
    <w:rsid w:val="00B43E3D"/>
    <w:rsid w:val="00B441EC"/>
    <w:rsid w:val="00B442E4"/>
    <w:rsid w:val="00B4473A"/>
    <w:rsid w:val="00B45D59"/>
    <w:rsid w:val="00B462C6"/>
    <w:rsid w:val="00B46916"/>
    <w:rsid w:val="00B46AC6"/>
    <w:rsid w:val="00B47245"/>
    <w:rsid w:val="00B500BB"/>
    <w:rsid w:val="00B50388"/>
    <w:rsid w:val="00B50810"/>
    <w:rsid w:val="00B52028"/>
    <w:rsid w:val="00B52CDD"/>
    <w:rsid w:val="00B52CFE"/>
    <w:rsid w:val="00B53942"/>
    <w:rsid w:val="00B539AD"/>
    <w:rsid w:val="00B54086"/>
    <w:rsid w:val="00B54DD6"/>
    <w:rsid w:val="00B55A0A"/>
    <w:rsid w:val="00B55E26"/>
    <w:rsid w:val="00B569EC"/>
    <w:rsid w:val="00B601EB"/>
    <w:rsid w:val="00B619D0"/>
    <w:rsid w:val="00B62971"/>
    <w:rsid w:val="00B630E7"/>
    <w:rsid w:val="00B63963"/>
    <w:rsid w:val="00B649CF"/>
    <w:rsid w:val="00B64FD6"/>
    <w:rsid w:val="00B6527C"/>
    <w:rsid w:val="00B657F3"/>
    <w:rsid w:val="00B65896"/>
    <w:rsid w:val="00B6590B"/>
    <w:rsid w:val="00B65E66"/>
    <w:rsid w:val="00B66711"/>
    <w:rsid w:val="00B66829"/>
    <w:rsid w:val="00B66C08"/>
    <w:rsid w:val="00B66DCD"/>
    <w:rsid w:val="00B67168"/>
    <w:rsid w:val="00B67DE6"/>
    <w:rsid w:val="00B7011A"/>
    <w:rsid w:val="00B70B9E"/>
    <w:rsid w:val="00B71C3C"/>
    <w:rsid w:val="00B71F01"/>
    <w:rsid w:val="00B7212D"/>
    <w:rsid w:val="00B7289F"/>
    <w:rsid w:val="00B73559"/>
    <w:rsid w:val="00B73572"/>
    <w:rsid w:val="00B73C5B"/>
    <w:rsid w:val="00B73F2C"/>
    <w:rsid w:val="00B7411E"/>
    <w:rsid w:val="00B751BB"/>
    <w:rsid w:val="00B75BB1"/>
    <w:rsid w:val="00B75BCE"/>
    <w:rsid w:val="00B75FAA"/>
    <w:rsid w:val="00B760A0"/>
    <w:rsid w:val="00B763E1"/>
    <w:rsid w:val="00B767D7"/>
    <w:rsid w:val="00B7702E"/>
    <w:rsid w:val="00B80D44"/>
    <w:rsid w:val="00B822EA"/>
    <w:rsid w:val="00B82486"/>
    <w:rsid w:val="00B82550"/>
    <w:rsid w:val="00B83ED7"/>
    <w:rsid w:val="00B84B5E"/>
    <w:rsid w:val="00B84D7C"/>
    <w:rsid w:val="00B8522C"/>
    <w:rsid w:val="00B853A5"/>
    <w:rsid w:val="00B85D94"/>
    <w:rsid w:val="00B86308"/>
    <w:rsid w:val="00B8690D"/>
    <w:rsid w:val="00B87757"/>
    <w:rsid w:val="00B900FE"/>
    <w:rsid w:val="00B90106"/>
    <w:rsid w:val="00B91337"/>
    <w:rsid w:val="00B91864"/>
    <w:rsid w:val="00B91EA4"/>
    <w:rsid w:val="00B921A1"/>
    <w:rsid w:val="00B92CB2"/>
    <w:rsid w:val="00B9323E"/>
    <w:rsid w:val="00B93965"/>
    <w:rsid w:val="00B95110"/>
    <w:rsid w:val="00B951A0"/>
    <w:rsid w:val="00B95369"/>
    <w:rsid w:val="00B96007"/>
    <w:rsid w:val="00B962A8"/>
    <w:rsid w:val="00B964C1"/>
    <w:rsid w:val="00B965F1"/>
    <w:rsid w:val="00B96A91"/>
    <w:rsid w:val="00B975E7"/>
    <w:rsid w:val="00B97EF3"/>
    <w:rsid w:val="00BA0629"/>
    <w:rsid w:val="00BA11DA"/>
    <w:rsid w:val="00BA2754"/>
    <w:rsid w:val="00BA28E6"/>
    <w:rsid w:val="00BA3E67"/>
    <w:rsid w:val="00BA456A"/>
    <w:rsid w:val="00BA461F"/>
    <w:rsid w:val="00BA4677"/>
    <w:rsid w:val="00BA4A59"/>
    <w:rsid w:val="00BA4AC0"/>
    <w:rsid w:val="00BA4E66"/>
    <w:rsid w:val="00BA5653"/>
    <w:rsid w:val="00BA5DCD"/>
    <w:rsid w:val="00BA6F2F"/>
    <w:rsid w:val="00BA787B"/>
    <w:rsid w:val="00BA7ABA"/>
    <w:rsid w:val="00BA7E8A"/>
    <w:rsid w:val="00BB0293"/>
    <w:rsid w:val="00BB117A"/>
    <w:rsid w:val="00BB135F"/>
    <w:rsid w:val="00BB19DA"/>
    <w:rsid w:val="00BB2103"/>
    <w:rsid w:val="00BB21AE"/>
    <w:rsid w:val="00BB21C8"/>
    <w:rsid w:val="00BB3004"/>
    <w:rsid w:val="00BB3A93"/>
    <w:rsid w:val="00BB4523"/>
    <w:rsid w:val="00BB45F9"/>
    <w:rsid w:val="00BB473C"/>
    <w:rsid w:val="00BB490F"/>
    <w:rsid w:val="00BB5ACC"/>
    <w:rsid w:val="00BB5AF8"/>
    <w:rsid w:val="00BB5B38"/>
    <w:rsid w:val="00BB5D00"/>
    <w:rsid w:val="00BB6009"/>
    <w:rsid w:val="00BB6017"/>
    <w:rsid w:val="00BB6534"/>
    <w:rsid w:val="00BB6E50"/>
    <w:rsid w:val="00BB6FE6"/>
    <w:rsid w:val="00BB7847"/>
    <w:rsid w:val="00BC0EA6"/>
    <w:rsid w:val="00BC187D"/>
    <w:rsid w:val="00BC1B5A"/>
    <w:rsid w:val="00BC2D93"/>
    <w:rsid w:val="00BC2F85"/>
    <w:rsid w:val="00BC3237"/>
    <w:rsid w:val="00BC3C66"/>
    <w:rsid w:val="00BC45EF"/>
    <w:rsid w:val="00BC467D"/>
    <w:rsid w:val="00BC531D"/>
    <w:rsid w:val="00BC6012"/>
    <w:rsid w:val="00BC62A6"/>
    <w:rsid w:val="00BC6651"/>
    <w:rsid w:val="00BC67BC"/>
    <w:rsid w:val="00BC781E"/>
    <w:rsid w:val="00BC7E83"/>
    <w:rsid w:val="00BD0C16"/>
    <w:rsid w:val="00BD11D1"/>
    <w:rsid w:val="00BD129A"/>
    <w:rsid w:val="00BD1688"/>
    <w:rsid w:val="00BD1789"/>
    <w:rsid w:val="00BD1D6B"/>
    <w:rsid w:val="00BD266B"/>
    <w:rsid w:val="00BD2C9B"/>
    <w:rsid w:val="00BD2F3A"/>
    <w:rsid w:val="00BD36AF"/>
    <w:rsid w:val="00BD44F0"/>
    <w:rsid w:val="00BD5F24"/>
    <w:rsid w:val="00BD619B"/>
    <w:rsid w:val="00BD6863"/>
    <w:rsid w:val="00BD6BA9"/>
    <w:rsid w:val="00BD6BE6"/>
    <w:rsid w:val="00BE07E6"/>
    <w:rsid w:val="00BE1489"/>
    <w:rsid w:val="00BE16CB"/>
    <w:rsid w:val="00BE1B13"/>
    <w:rsid w:val="00BE1D30"/>
    <w:rsid w:val="00BE1DB0"/>
    <w:rsid w:val="00BE208E"/>
    <w:rsid w:val="00BE2B46"/>
    <w:rsid w:val="00BE2CC4"/>
    <w:rsid w:val="00BE2E80"/>
    <w:rsid w:val="00BE3801"/>
    <w:rsid w:val="00BE3A37"/>
    <w:rsid w:val="00BE4C2F"/>
    <w:rsid w:val="00BE5364"/>
    <w:rsid w:val="00BE5424"/>
    <w:rsid w:val="00BE55AC"/>
    <w:rsid w:val="00BE5D65"/>
    <w:rsid w:val="00BE5E4C"/>
    <w:rsid w:val="00BE5E6D"/>
    <w:rsid w:val="00BE660E"/>
    <w:rsid w:val="00BE69B9"/>
    <w:rsid w:val="00BE6A13"/>
    <w:rsid w:val="00BE7D7F"/>
    <w:rsid w:val="00BF233C"/>
    <w:rsid w:val="00BF28D7"/>
    <w:rsid w:val="00BF3301"/>
    <w:rsid w:val="00BF4473"/>
    <w:rsid w:val="00BF472B"/>
    <w:rsid w:val="00BF4BBB"/>
    <w:rsid w:val="00BF4BC5"/>
    <w:rsid w:val="00BF5780"/>
    <w:rsid w:val="00BF5A18"/>
    <w:rsid w:val="00BF69F2"/>
    <w:rsid w:val="00BF7058"/>
    <w:rsid w:val="00BF7249"/>
    <w:rsid w:val="00BF72B5"/>
    <w:rsid w:val="00BF748F"/>
    <w:rsid w:val="00BF7581"/>
    <w:rsid w:val="00C00057"/>
    <w:rsid w:val="00C00699"/>
    <w:rsid w:val="00C00E4C"/>
    <w:rsid w:val="00C013A1"/>
    <w:rsid w:val="00C01A15"/>
    <w:rsid w:val="00C01BDC"/>
    <w:rsid w:val="00C02FE5"/>
    <w:rsid w:val="00C03953"/>
    <w:rsid w:val="00C04A31"/>
    <w:rsid w:val="00C05737"/>
    <w:rsid w:val="00C05CD2"/>
    <w:rsid w:val="00C06B10"/>
    <w:rsid w:val="00C06C62"/>
    <w:rsid w:val="00C06FC9"/>
    <w:rsid w:val="00C0719B"/>
    <w:rsid w:val="00C07C17"/>
    <w:rsid w:val="00C07EB1"/>
    <w:rsid w:val="00C109FE"/>
    <w:rsid w:val="00C10BFE"/>
    <w:rsid w:val="00C130F4"/>
    <w:rsid w:val="00C1315D"/>
    <w:rsid w:val="00C13478"/>
    <w:rsid w:val="00C1356C"/>
    <w:rsid w:val="00C13A5D"/>
    <w:rsid w:val="00C14136"/>
    <w:rsid w:val="00C143D5"/>
    <w:rsid w:val="00C14C92"/>
    <w:rsid w:val="00C15C93"/>
    <w:rsid w:val="00C1610A"/>
    <w:rsid w:val="00C1637A"/>
    <w:rsid w:val="00C163BF"/>
    <w:rsid w:val="00C172BC"/>
    <w:rsid w:val="00C17C9E"/>
    <w:rsid w:val="00C17D66"/>
    <w:rsid w:val="00C21171"/>
    <w:rsid w:val="00C21A52"/>
    <w:rsid w:val="00C22881"/>
    <w:rsid w:val="00C23E18"/>
    <w:rsid w:val="00C23F99"/>
    <w:rsid w:val="00C24770"/>
    <w:rsid w:val="00C24C07"/>
    <w:rsid w:val="00C25D09"/>
    <w:rsid w:val="00C262B5"/>
    <w:rsid w:val="00C26D07"/>
    <w:rsid w:val="00C26D96"/>
    <w:rsid w:val="00C26DDB"/>
    <w:rsid w:val="00C30B9B"/>
    <w:rsid w:val="00C30C7E"/>
    <w:rsid w:val="00C30D7B"/>
    <w:rsid w:val="00C32E17"/>
    <w:rsid w:val="00C3303D"/>
    <w:rsid w:val="00C33650"/>
    <w:rsid w:val="00C33BF6"/>
    <w:rsid w:val="00C3406F"/>
    <w:rsid w:val="00C340E9"/>
    <w:rsid w:val="00C34E58"/>
    <w:rsid w:val="00C34F35"/>
    <w:rsid w:val="00C355CA"/>
    <w:rsid w:val="00C3583F"/>
    <w:rsid w:val="00C35E09"/>
    <w:rsid w:val="00C37D7E"/>
    <w:rsid w:val="00C40BB8"/>
    <w:rsid w:val="00C40CCD"/>
    <w:rsid w:val="00C41094"/>
    <w:rsid w:val="00C41523"/>
    <w:rsid w:val="00C416CA"/>
    <w:rsid w:val="00C42B49"/>
    <w:rsid w:val="00C4321F"/>
    <w:rsid w:val="00C43349"/>
    <w:rsid w:val="00C43693"/>
    <w:rsid w:val="00C44937"/>
    <w:rsid w:val="00C44D4C"/>
    <w:rsid w:val="00C44E71"/>
    <w:rsid w:val="00C44F4B"/>
    <w:rsid w:val="00C45367"/>
    <w:rsid w:val="00C45D26"/>
    <w:rsid w:val="00C45E8F"/>
    <w:rsid w:val="00C46099"/>
    <w:rsid w:val="00C4671F"/>
    <w:rsid w:val="00C46B88"/>
    <w:rsid w:val="00C46D34"/>
    <w:rsid w:val="00C46F48"/>
    <w:rsid w:val="00C471AF"/>
    <w:rsid w:val="00C508AC"/>
    <w:rsid w:val="00C50D4C"/>
    <w:rsid w:val="00C51F1A"/>
    <w:rsid w:val="00C520B3"/>
    <w:rsid w:val="00C537B0"/>
    <w:rsid w:val="00C54448"/>
    <w:rsid w:val="00C548C6"/>
    <w:rsid w:val="00C54C9F"/>
    <w:rsid w:val="00C55335"/>
    <w:rsid w:val="00C55EE8"/>
    <w:rsid w:val="00C57EA6"/>
    <w:rsid w:val="00C60756"/>
    <w:rsid w:val="00C608B6"/>
    <w:rsid w:val="00C614D8"/>
    <w:rsid w:val="00C6160B"/>
    <w:rsid w:val="00C62382"/>
    <w:rsid w:val="00C62923"/>
    <w:rsid w:val="00C62A01"/>
    <w:rsid w:val="00C64CE5"/>
    <w:rsid w:val="00C653B4"/>
    <w:rsid w:val="00C70C15"/>
    <w:rsid w:val="00C71B4B"/>
    <w:rsid w:val="00C71D37"/>
    <w:rsid w:val="00C72555"/>
    <w:rsid w:val="00C72B67"/>
    <w:rsid w:val="00C73193"/>
    <w:rsid w:val="00C74597"/>
    <w:rsid w:val="00C75174"/>
    <w:rsid w:val="00C75993"/>
    <w:rsid w:val="00C75A12"/>
    <w:rsid w:val="00C75CAC"/>
    <w:rsid w:val="00C7664C"/>
    <w:rsid w:val="00C77025"/>
    <w:rsid w:val="00C80B75"/>
    <w:rsid w:val="00C80C58"/>
    <w:rsid w:val="00C81123"/>
    <w:rsid w:val="00C81332"/>
    <w:rsid w:val="00C813C2"/>
    <w:rsid w:val="00C81573"/>
    <w:rsid w:val="00C8164D"/>
    <w:rsid w:val="00C81B5D"/>
    <w:rsid w:val="00C821F4"/>
    <w:rsid w:val="00C827A3"/>
    <w:rsid w:val="00C82BED"/>
    <w:rsid w:val="00C83A21"/>
    <w:rsid w:val="00C843FA"/>
    <w:rsid w:val="00C85B87"/>
    <w:rsid w:val="00C864AD"/>
    <w:rsid w:val="00C866EB"/>
    <w:rsid w:val="00C87056"/>
    <w:rsid w:val="00C874BF"/>
    <w:rsid w:val="00C87896"/>
    <w:rsid w:val="00C87EEF"/>
    <w:rsid w:val="00C90C82"/>
    <w:rsid w:val="00C92F94"/>
    <w:rsid w:val="00C935B8"/>
    <w:rsid w:val="00C93FEC"/>
    <w:rsid w:val="00C9418D"/>
    <w:rsid w:val="00C947C5"/>
    <w:rsid w:val="00C954BD"/>
    <w:rsid w:val="00C959D8"/>
    <w:rsid w:val="00C95C80"/>
    <w:rsid w:val="00C961BA"/>
    <w:rsid w:val="00C96E12"/>
    <w:rsid w:val="00C97449"/>
    <w:rsid w:val="00C97B91"/>
    <w:rsid w:val="00C97FE5"/>
    <w:rsid w:val="00CA0BAF"/>
    <w:rsid w:val="00CA132B"/>
    <w:rsid w:val="00CA142D"/>
    <w:rsid w:val="00CA35FA"/>
    <w:rsid w:val="00CA3DCA"/>
    <w:rsid w:val="00CA3DE2"/>
    <w:rsid w:val="00CA4349"/>
    <w:rsid w:val="00CA4D7B"/>
    <w:rsid w:val="00CA50FC"/>
    <w:rsid w:val="00CA52E6"/>
    <w:rsid w:val="00CA53C9"/>
    <w:rsid w:val="00CA6191"/>
    <w:rsid w:val="00CA67DA"/>
    <w:rsid w:val="00CA69EB"/>
    <w:rsid w:val="00CB0038"/>
    <w:rsid w:val="00CB06E7"/>
    <w:rsid w:val="00CB1EB6"/>
    <w:rsid w:val="00CB222B"/>
    <w:rsid w:val="00CB2F72"/>
    <w:rsid w:val="00CB3F1B"/>
    <w:rsid w:val="00CB5650"/>
    <w:rsid w:val="00CB6115"/>
    <w:rsid w:val="00CB6892"/>
    <w:rsid w:val="00CB6BF4"/>
    <w:rsid w:val="00CB6D42"/>
    <w:rsid w:val="00CB6E2D"/>
    <w:rsid w:val="00CB70E8"/>
    <w:rsid w:val="00CB75CA"/>
    <w:rsid w:val="00CB7F65"/>
    <w:rsid w:val="00CC0FAF"/>
    <w:rsid w:val="00CC134F"/>
    <w:rsid w:val="00CC293A"/>
    <w:rsid w:val="00CC2E37"/>
    <w:rsid w:val="00CC3113"/>
    <w:rsid w:val="00CC3401"/>
    <w:rsid w:val="00CC4029"/>
    <w:rsid w:val="00CC4512"/>
    <w:rsid w:val="00CC4825"/>
    <w:rsid w:val="00CC66D6"/>
    <w:rsid w:val="00CC7449"/>
    <w:rsid w:val="00CC7E4A"/>
    <w:rsid w:val="00CC7E57"/>
    <w:rsid w:val="00CD049A"/>
    <w:rsid w:val="00CD1DFE"/>
    <w:rsid w:val="00CD2387"/>
    <w:rsid w:val="00CD23A5"/>
    <w:rsid w:val="00CD2481"/>
    <w:rsid w:val="00CD2AF2"/>
    <w:rsid w:val="00CD2F17"/>
    <w:rsid w:val="00CD2F19"/>
    <w:rsid w:val="00CD32E8"/>
    <w:rsid w:val="00CD3978"/>
    <w:rsid w:val="00CD3D2F"/>
    <w:rsid w:val="00CD4802"/>
    <w:rsid w:val="00CD48DB"/>
    <w:rsid w:val="00CD5DD3"/>
    <w:rsid w:val="00CD5FE7"/>
    <w:rsid w:val="00CD6850"/>
    <w:rsid w:val="00CD7B22"/>
    <w:rsid w:val="00CE001E"/>
    <w:rsid w:val="00CE0D36"/>
    <w:rsid w:val="00CE0D8F"/>
    <w:rsid w:val="00CE1010"/>
    <w:rsid w:val="00CE26E6"/>
    <w:rsid w:val="00CE26F5"/>
    <w:rsid w:val="00CE2976"/>
    <w:rsid w:val="00CE306A"/>
    <w:rsid w:val="00CE33BC"/>
    <w:rsid w:val="00CE3439"/>
    <w:rsid w:val="00CE3874"/>
    <w:rsid w:val="00CE4015"/>
    <w:rsid w:val="00CE45DA"/>
    <w:rsid w:val="00CE5103"/>
    <w:rsid w:val="00CE6883"/>
    <w:rsid w:val="00CE703B"/>
    <w:rsid w:val="00CE72A9"/>
    <w:rsid w:val="00CF23CC"/>
    <w:rsid w:val="00CF2DEE"/>
    <w:rsid w:val="00CF30E9"/>
    <w:rsid w:val="00CF3AD2"/>
    <w:rsid w:val="00CF3F24"/>
    <w:rsid w:val="00CF495E"/>
    <w:rsid w:val="00CF4E5C"/>
    <w:rsid w:val="00CF5185"/>
    <w:rsid w:val="00CF553E"/>
    <w:rsid w:val="00CF56DF"/>
    <w:rsid w:val="00CF5A4E"/>
    <w:rsid w:val="00CF5F1C"/>
    <w:rsid w:val="00CF5FB5"/>
    <w:rsid w:val="00CF6BE1"/>
    <w:rsid w:val="00CF73E6"/>
    <w:rsid w:val="00CF7A62"/>
    <w:rsid w:val="00D00137"/>
    <w:rsid w:val="00D00619"/>
    <w:rsid w:val="00D007F8"/>
    <w:rsid w:val="00D01F2A"/>
    <w:rsid w:val="00D0255A"/>
    <w:rsid w:val="00D02AEE"/>
    <w:rsid w:val="00D02C4F"/>
    <w:rsid w:val="00D02C9C"/>
    <w:rsid w:val="00D02D09"/>
    <w:rsid w:val="00D02D74"/>
    <w:rsid w:val="00D0321E"/>
    <w:rsid w:val="00D03821"/>
    <w:rsid w:val="00D05014"/>
    <w:rsid w:val="00D056FA"/>
    <w:rsid w:val="00D062B6"/>
    <w:rsid w:val="00D0695F"/>
    <w:rsid w:val="00D07C40"/>
    <w:rsid w:val="00D1092B"/>
    <w:rsid w:val="00D117CC"/>
    <w:rsid w:val="00D11BF7"/>
    <w:rsid w:val="00D141E7"/>
    <w:rsid w:val="00D14216"/>
    <w:rsid w:val="00D14238"/>
    <w:rsid w:val="00D14400"/>
    <w:rsid w:val="00D1713A"/>
    <w:rsid w:val="00D1723F"/>
    <w:rsid w:val="00D209CD"/>
    <w:rsid w:val="00D2196A"/>
    <w:rsid w:val="00D21EBB"/>
    <w:rsid w:val="00D22078"/>
    <w:rsid w:val="00D22575"/>
    <w:rsid w:val="00D22BB2"/>
    <w:rsid w:val="00D22C4D"/>
    <w:rsid w:val="00D24DC0"/>
    <w:rsid w:val="00D25F50"/>
    <w:rsid w:val="00D30C02"/>
    <w:rsid w:val="00D30E83"/>
    <w:rsid w:val="00D320E0"/>
    <w:rsid w:val="00D321E2"/>
    <w:rsid w:val="00D323B1"/>
    <w:rsid w:val="00D338A4"/>
    <w:rsid w:val="00D33EFB"/>
    <w:rsid w:val="00D341C0"/>
    <w:rsid w:val="00D34442"/>
    <w:rsid w:val="00D348EB"/>
    <w:rsid w:val="00D34F67"/>
    <w:rsid w:val="00D355D9"/>
    <w:rsid w:val="00D35B78"/>
    <w:rsid w:val="00D35FD5"/>
    <w:rsid w:val="00D36258"/>
    <w:rsid w:val="00D36384"/>
    <w:rsid w:val="00D37085"/>
    <w:rsid w:val="00D37188"/>
    <w:rsid w:val="00D379C4"/>
    <w:rsid w:val="00D4001A"/>
    <w:rsid w:val="00D404F5"/>
    <w:rsid w:val="00D405C5"/>
    <w:rsid w:val="00D408E6"/>
    <w:rsid w:val="00D417CA"/>
    <w:rsid w:val="00D42688"/>
    <w:rsid w:val="00D43194"/>
    <w:rsid w:val="00D4343E"/>
    <w:rsid w:val="00D43753"/>
    <w:rsid w:val="00D4384C"/>
    <w:rsid w:val="00D43B84"/>
    <w:rsid w:val="00D452AF"/>
    <w:rsid w:val="00D45B2D"/>
    <w:rsid w:val="00D45CC7"/>
    <w:rsid w:val="00D46503"/>
    <w:rsid w:val="00D4666C"/>
    <w:rsid w:val="00D47466"/>
    <w:rsid w:val="00D4757C"/>
    <w:rsid w:val="00D47AB2"/>
    <w:rsid w:val="00D504B3"/>
    <w:rsid w:val="00D50A1D"/>
    <w:rsid w:val="00D50B02"/>
    <w:rsid w:val="00D51243"/>
    <w:rsid w:val="00D51C20"/>
    <w:rsid w:val="00D51D24"/>
    <w:rsid w:val="00D52311"/>
    <w:rsid w:val="00D52A53"/>
    <w:rsid w:val="00D534E8"/>
    <w:rsid w:val="00D5435B"/>
    <w:rsid w:val="00D5469C"/>
    <w:rsid w:val="00D55726"/>
    <w:rsid w:val="00D558E2"/>
    <w:rsid w:val="00D55F7A"/>
    <w:rsid w:val="00D55FC8"/>
    <w:rsid w:val="00D5629B"/>
    <w:rsid w:val="00D56F89"/>
    <w:rsid w:val="00D57E1D"/>
    <w:rsid w:val="00D60580"/>
    <w:rsid w:val="00D605A4"/>
    <w:rsid w:val="00D60B06"/>
    <w:rsid w:val="00D62745"/>
    <w:rsid w:val="00D633FC"/>
    <w:rsid w:val="00D63631"/>
    <w:rsid w:val="00D63B9C"/>
    <w:rsid w:val="00D63C13"/>
    <w:rsid w:val="00D644DE"/>
    <w:rsid w:val="00D64ED5"/>
    <w:rsid w:val="00D657C9"/>
    <w:rsid w:val="00D65AFA"/>
    <w:rsid w:val="00D66FFB"/>
    <w:rsid w:val="00D67D4E"/>
    <w:rsid w:val="00D70055"/>
    <w:rsid w:val="00D70ACF"/>
    <w:rsid w:val="00D71206"/>
    <w:rsid w:val="00D7226F"/>
    <w:rsid w:val="00D72E6A"/>
    <w:rsid w:val="00D73FCC"/>
    <w:rsid w:val="00D7471B"/>
    <w:rsid w:val="00D74D2F"/>
    <w:rsid w:val="00D74F91"/>
    <w:rsid w:val="00D75097"/>
    <w:rsid w:val="00D76096"/>
    <w:rsid w:val="00D76694"/>
    <w:rsid w:val="00D766B7"/>
    <w:rsid w:val="00D766CA"/>
    <w:rsid w:val="00D76927"/>
    <w:rsid w:val="00D76E01"/>
    <w:rsid w:val="00D76E24"/>
    <w:rsid w:val="00D7703E"/>
    <w:rsid w:val="00D774E7"/>
    <w:rsid w:val="00D77BBE"/>
    <w:rsid w:val="00D77E19"/>
    <w:rsid w:val="00D80264"/>
    <w:rsid w:val="00D80894"/>
    <w:rsid w:val="00D80A0A"/>
    <w:rsid w:val="00D81923"/>
    <w:rsid w:val="00D819F1"/>
    <w:rsid w:val="00D82438"/>
    <w:rsid w:val="00D83DB6"/>
    <w:rsid w:val="00D8426A"/>
    <w:rsid w:val="00D85704"/>
    <w:rsid w:val="00D86DB7"/>
    <w:rsid w:val="00D8757E"/>
    <w:rsid w:val="00D877A3"/>
    <w:rsid w:val="00D87B12"/>
    <w:rsid w:val="00D87BA1"/>
    <w:rsid w:val="00D911B5"/>
    <w:rsid w:val="00D913D3"/>
    <w:rsid w:val="00D9185D"/>
    <w:rsid w:val="00D91E03"/>
    <w:rsid w:val="00D927D0"/>
    <w:rsid w:val="00D92C88"/>
    <w:rsid w:val="00D933C9"/>
    <w:rsid w:val="00D933F2"/>
    <w:rsid w:val="00D93512"/>
    <w:rsid w:val="00D94077"/>
    <w:rsid w:val="00D94266"/>
    <w:rsid w:val="00D94E3E"/>
    <w:rsid w:val="00D94E7D"/>
    <w:rsid w:val="00D95D72"/>
    <w:rsid w:val="00D96157"/>
    <w:rsid w:val="00D97193"/>
    <w:rsid w:val="00DA06CA"/>
    <w:rsid w:val="00DA08E9"/>
    <w:rsid w:val="00DA0911"/>
    <w:rsid w:val="00DA19E8"/>
    <w:rsid w:val="00DA1B7D"/>
    <w:rsid w:val="00DA27FC"/>
    <w:rsid w:val="00DA2A37"/>
    <w:rsid w:val="00DA3DA1"/>
    <w:rsid w:val="00DA4887"/>
    <w:rsid w:val="00DA5F04"/>
    <w:rsid w:val="00DA622A"/>
    <w:rsid w:val="00DA6362"/>
    <w:rsid w:val="00DA6F8C"/>
    <w:rsid w:val="00DA7072"/>
    <w:rsid w:val="00DA77AF"/>
    <w:rsid w:val="00DA7FFD"/>
    <w:rsid w:val="00DB0AE8"/>
    <w:rsid w:val="00DB2B3F"/>
    <w:rsid w:val="00DB2C77"/>
    <w:rsid w:val="00DB3063"/>
    <w:rsid w:val="00DB4966"/>
    <w:rsid w:val="00DB5E11"/>
    <w:rsid w:val="00DB6400"/>
    <w:rsid w:val="00DB7751"/>
    <w:rsid w:val="00DB7ADD"/>
    <w:rsid w:val="00DC1C71"/>
    <w:rsid w:val="00DC2334"/>
    <w:rsid w:val="00DC264B"/>
    <w:rsid w:val="00DC42E9"/>
    <w:rsid w:val="00DC4B0C"/>
    <w:rsid w:val="00DC525C"/>
    <w:rsid w:val="00DC55F8"/>
    <w:rsid w:val="00DC5671"/>
    <w:rsid w:val="00DC58B5"/>
    <w:rsid w:val="00DC5F78"/>
    <w:rsid w:val="00DC6200"/>
    <w:rsid w:val="00DC6634"/>
    <w:rsid w:val="00DC66F5"/>
    <w:rsid w:val="00DC729F"/>
    <w:rsid w:val="00DC740D"/>
    <w:rsid w:val="00DD1707"/>
    <w:rsid w:val="00DD1870"/>
    <w:rsid w:val="00DD18D3"/>
    <w:rsid w:val="00DD19D7"/>
    <w:rsid w:val="00DD1E67"/>
    <w:rsid w:val="00DD25E5"/>
    <w:rsid w:val="00DD2B8A"/>
    <w:rsid w:val="00DD3EC8"/>
    <w:rsid w:val="00DD4B21"/>
    <w:rsid w:val="00DD5108"/>
    <w:rsid w:val="00DD537A"/>
    <w:rsid w:val="00DD6600"/>
    <w:rsid w:val="00DD719F"/>
    <w:rsid w:val="00DD787E"/>
    <w:rsid w:val="00DE02B2"/>
    <w:rsid w:val="00DE0436"/>
    <w:rsid w:val="00DE07FA"/>
    <w:rsid w:val="00DE0895"/>
    <w:rsid w:val="00DE0B10"/>
    <w:rsid w:val="00DE0D68"/>
    <w:rsid w:val="00DE140C"/>
    <w:rsid w:val="00DE15F7"/>
    <w:rsid w:val="00DE1F5C"/>
    <w:rsid w:val="00DE2D30"/>
    <w:rsid w:val="00DE474C"/>
    <w:rsid w:val="00DE4D33"/>
    <w:rsid w:val="00DE5775"/>
    <w:rsid w:val="00DE5BFD"/>
    <w:rsid w:val="00DE627D"/>
    <w:rsid w:val="00DE6A0E"/>
    <w:rsid w:val="00DE75F9"/>
    <w:rsid w:val="00DE7C4E"/>
    <w:rsid w:val="00DF0582"/>
    <w:rsid w:val="00DF209C"/>
    <w:rsid w:val="00DF25BA"/>
    <w:rsid w:val="00DF2A5C"/>
    <w:rsid w:val="00DF2BD3"/>
    <w:rsid w:val="00DF2C48"/>
    <w:rsid w:val="00DF2EF0"/>
    <w:rsid w:val="00DF4465"/>
    <w:rsid w:val="00DF4539"/>
    <w:rsid w:val="00DF4F0C"/>
    <w:rsid w:val="00DF4F64"/>
    <w:rsid w:val="00DF501E"/>
    <w:rsid w:val="00DF5D5E"/>
    <w:rsid w:val="00DF6990"/>
    <w:rsid w:val="00DF6F3E"/>
    <w:rsid w:val="00DF723F"/>
    <w:rsid w:val="00DF793F"/>
    <w:rsid w:val="00E0045E"/>
    <w:rsid w:val="00E008B3"/>
    <w:rsid w:val="00E011B4"/>
    <w:rsid w:val="00E01434"/>
    <w:rsid w:val="00E015B9"/>
    <w:rsid w:val="00E02EC0"/>
    <w:rsid w:val="00E03270"/>
    <w:rsid w:val="00E05842"/>
    <w:rsid w:val="00E062D4"/>
    <w:rsid w:val="00E0691F"/>
    <w:rsid w:val="00E06D13"/>
    <w:rsid w:val="00E07956"/>
    <w:rsid w:val="00E07BC2"/>
    <w:rsid w:val="00E10E98"/>
    <w:rsid w:val="00E11408"/>
    <w:rsid w:val="00E11A81"/>
    <w:rsid w:val="00E135AD"/>
    <w:rsid w:val="00E13C97"/>
    <w:rsid w:val="00E1523F"/>
    <w:rsid w:val="00E15915"/>
    <w:rsid w:val="00E1669E"/>
    <w:rsid w:val="00E16E88"/>
    <w:rsid w:val="00E175ED"/>
    <w:rsid w:val="00E20146"/>
    <w:rsid w:val="00E21B37"/>
    <w:rsid w:val="00E21F40"/>
    <w:rsid w:val="00E229D8"/>
    <w:rsid w:val="00E229E5"/>
    <w:rsid w:val="00E22EFB"/>
    <w:rsid w:val="00E234A1"/>
    <w:rsid w:val="00E23925"/>
    <w:rsid w:val="00E23D2B"/>
    <w:rsid w:val="00E23D37"/>
    <w:rsid w:val="00E23D6C"/>
    <w:rsid w:val="00E244CB"/>
    <w:rsid w:val="00E24C7F"/>
    <w:rsid w:val="00E25256"/>
    <w:rsid w:val="00E25CF9"/>
    <w:rsid w:val="00E25EB0"/>
    <w:rsid w:val="00E262AD"/>
    <w:rsid w:val="00E269D8"/>
    <w:rsid w:val="00E26D1F"/>
    <w:rsid w:val="00E2704C"/>
    <w:rsid w:val="00E27905"/>
    <w:rsid w:val="00E30995"/>
    <w:rsid w:val="00E30B80"/>
    <w:rsid w:val="00E31833"/>
    <w:rsid w:val="00E322AE"/>
    <w:rsid w:val="00E32622"/>
    <w:rsid w:val="00E32DD6"/>
    <w:rsid w:val="00E3305F"/>
    <w:rsid w:val="00E334EA"/>
    <w:rsid w:val="00E33509"/>
    <w:rsid w:val="00E33745"/>
    <w:rsid w:val="00E342B0"/>
    <w:rsid w:val="00E345DC"/>
    <w:rsid w:val="00E35222"/>
    <w:rsid w:val="00E35483"/>
    <w:rsid w:val="00E362D0"/>
    <w:rsid w:val="00E377BF"/>
    <w:rsid w:val="00E40264"/>
    <w:rsid w:val="00E40368"/>
    <w:rsid w:val="00E405C0"/>
    <w:rsid w:val="00E406D6"/>
    <w:rsid w:val="00E40766"/>
    <w:rsid w:val="00E40E2B"/>
    <w:rsid w:val="00E4151E"/>
    <w:rsid w:val="00E4319F"/>
    <w:rsid w:val="00E44440"/>
    <w:rsid w:val="00E44D3F"/>
    <w:rsid w:val="00E458E3"/>
    <w:rsid w:val="00E4599D"/>
    <w:rsid w:val="00E467BC"/>
    <w:rsid w:val="00E47E32"/>
    <w:rsid w:val="00E50376"/>
    <w:rsid w:val="00E522A7"/>
    <w:rsid w:val="00E52861"/>
    <w:rsid w:val="00E529DA"/>
    <w:rsid w:val="00E5460C"/>
    <w:rsid w:val="00E54B83"/>
    <w:rsid w:val="00E56635"/>
    <w:rsid w:val="00E57239"/>
    <w:rsid w:val="00E57BF0"/>
    <w:rsid w:val="00E60302"/>
    <w:rsid w:val="00E607DF"/>
    <w:rsid w:val="00E60AFA"/>
    <w:rsid w:val="00E61A50"/>
    <w:rsid w:val="00E62240"/>
    <w:rsid w:val="00E62C8B"/>
    <w:rsid w:val="00E63D35"/>
    <w:rsid w:val="00E6468A"/>
    <w:rsid w:val="00E64841"/>
    <w:rsid w:val="00E64B55"/>
    <w:rsid w:val="00E64EA4"/>
    <w:rsid w:val="00E656CD"/>
    <w:rsid w:val="00E66292"/>
    <w:rsid w:val="00E6674C"/>
    <w:rsid w:val="00E66E1D"/>
    <w:rsid w:val="00E671F3"/>
    <w:rsid w:val="00E70790"/>
    <w:rsid w:val="00E70AE6"/>
    <w:rsid w:val="00E7149D"/>
    <w:rsid w:val="00E72181"/>
    <w:rsid w:val="00E7332B"/>
    <w:rsid w:val="00E73B27"/>
    <w:rsid w:val="00E73E79"/>
    <w:rsid w:val="00E747D5"/>
    <w:rsid w:val="00E75A17"/>
    <w:rsid w:val="00E75DA4"/>
    <w:rsid w:val="00E7692B"/>
    <w:rsid w:val="00E76EFC"/>
    <w:rsid w:val="00E81184"/>
    <w:rsid w:val="00E81276"/>
    <w:rsid w:val="00E827C6"/>
    <w:rsid w:val="00E82F13"/>
    <w:rsid w:val="00E8307B"/>
    <w:rsid w:val="00E83599"/>
    <w:rsid w:val="00E83AF1"/>
    <w:rsid w:val="00E84FD8"/>
    <w:rsid w:val="00E85126"/>
    <w:rsid w:val="00E85461"/>
    <w:rsid w:val="00E85888"/>
    <w:rsid w:val="00E85FCA"/>
    <w:rsid w:val="00E86995"/>
    <w:rsid w:val="00E8717D"/>
    <w:rsid w:val="00E8755A"/>
    <w:rsid w:val="00E90062"/>
    <w:rsid w:val="00E9038E"/>
    <w:rsid w:val="00E90F9B"/>
    <w:rsid w:val="00E91AB2"/>
    <w:rsid w:val="00E920C8"/>
    <w:rsid w:val="00E92546"/>
    <w:rsid w:val="00E9356B"/>
    <w:rsid w:val="00E95189"/>
    <w:rsid w:val="00E95FD0"/>
    <w:rsid w:val="00E96AAA"/>
    <w:rsid w:val="00E96FDD"/>
    <w:rsid w:val="00EA0A96"/>
    <w:rsid w:val="00EA0EFE"/>
    <w:rsid w:val="00EA10E1"/>
    <w:rsid w:val="00EA1F04"/>
    <w:rsid w:val="00EA2064"/>
    <w:rsid w:val="00EA23D1"/>
    <w:rsid w:val="00EA26F2"/>
    <w:rsid w:val="00EA2F29"/>
    <w:rsid w:val="00EA2FD7"/>
    <w:rsid w:val="00EA35D9"/>
    <w:rsid w:val="00EA4FCC"/>
    <w:rsid w:val="00EA611B"/>
    <w:rsid w:val="00EA6310"/>
    <w:rsid w:val="00EA69C2"/>
    <w:rsid w:val="00EA6B40"/>
    <w:rsid w:val="00EB0736"/>
    <w:rsid w:val="00EB0FF5"/>
    <w:rsid w:val="00EB15D2"/>
    <w:rsid w:val="00EB1E60"/>
    <w:rsid w:val="00EB2AB8"/>
    <w:rsid w:val="00EB2F9E"/>
    <w:rsid w:val="00EB2FED"/>
    <w:rsid w:val="00EB3184"/>
    <w:rsid w:val="00EB39D4"/>
    <w:rsid w:val="00EB43BD"/>
    <w:rsid w:val="00EB4A52"/>
    <w:rsid w:val="00EB5304"/>
    <w:rsid w:val="00EB5E4F"/>
    <w:rsid w:val="00EB61FB"/>
    <w:rsid w:val="00EB67C7"/>
    <w:rsid w:val="00EB6C6E"/>
    <w:rsid w:val="00EB71E2"/>
    <w:rsid w:val="00EB7728"/>
    <w:rsid w:val="00EC1530"/>
    <w:rsid w:val="00EC18D6"/>
    <w:rsid w:val="00EC1D48"/>
    <w:rsid w:val="00EC1EC2"/>
    <w:rsid w:val="00EC2266"/>
    <w:rsid w:val="00EC26A6"/>
    <w:rsid w:val="00EC2817"/>
    <w:rsid w:val="00EC3A58"/>
    <w:rsid w:val="00EC3C4D"/>
    <w:rsid w:val="00EC40AC"/>
    <w:rsid w:val="00EC460F"/>
    <w:rsid w:val="00EC4765"/>
    <w:rsid w:val="00EC5F39"/>
    <w:rsid w:val="00EC76C9"/>
    <w:rsid w:val="00EC76F3"/>
    <w:rsid w:val="00EC7E6D"/>
    <w:rsid w:val="00ED02B7"/>
    <w:rsid w:val="00ED0319"/>
    <w:rsid w:val="00ED0A95"/>
    <w:rsid w:val="00ED19EC"/>
    <w:rsid w:val="00ED1C0E"/>
    <w:rsid w:val="00ED1C92"/>
    <w:rsid w:val="00ED3342"/>
    <w:rsid w:val="00ED36B3"/>
    <w:rsid w:val="00ED4FAA"/>
    <w:rsid w:val="00ED51D2"/>
    <w:rsid w:val="00ED5878"/>
    <w:rsid w:val="00ED5A80"/>
    <w:rsid w:val="00ED6304"/>
    <w:rsid w:val="00ED7A64"/>
    <w:rsid w:val="00ED7F39"/>
    <w:rsid w:val="00EE062A"/>
    <w:rsid w:val="00EE13E8"/>
    <w:rsid w:val="00EE1E7C"/>
    <w:rsid w:val="00EE1F60"/>
    <w:rsid w:val="00EE50D6"/>
    <w:rsid w:val="00EE5174"/>
    <w:rsid w:val="00EE5489"/>
    <w:rsid w:val="00EE5BCE"/>
    <w:rsid w:val="00EE6CCA"/>
    <w:rsid w:val="00EE6F3B"/>
    <w:rsid w:val="00EE71C7"/>
    <w:rsid w:val="00EE7C2C"/>
    <w:rsid w:val="00EF0122"/>
    <w:rsid w:val="00EF03F8"/>
    <w:rsid w:val="00EF0941"/>
    <w:rsid w:val="00EF0F8B"/>
    <w:rsid w:val="00EF1057"/>
    <w:rsid w:val="00EF1479"/>
    <w:rsid w:val="00EF2A84"/>
    <w:rsid w:val="00EF36B4"/>
    <w:rsid w:val="00EF3BE1"/>
    <w:rsid w:val="00EF4A26"/>
    <w:rsid w:val="00EF4EDA"/>
    <w:rsid w:val="00EF5034"/>
    <w:rsid w:val="00EF562E"/>
    <w:rsid w:val="00EF6292"/>
    <w:rsid w:val="00EF6861"/>
    <w:rsid w:val="00EF6CD8"/>
    <w:rsid w:val="00EF73F7"/>
    <w:rsid w:val="00EF7702"/>
    <w:rsid w:val="00F000F8"/>
    <w:rsid w:val="00F010C6"/>
    <w:rsid w:val="00F022D0"/>
    <w:rsid w:val="00F0325A"/>
    <w:rsid w:val="00F03EA8"/>
    <w:rsid w:val="00F0491A"/>
    <w:rsid w:val="00F059DF"/>
    <w:rsid w:val="00F05F35"/>
    <w:rsid w:val="00F062E7"/>
    <w:rsid w:val="00F06D31"/>
    <w:rsid w:val="00F06F06"/>
    <w:rsid w:val="00F0728C"/>
    <w:rsid w:val="00F1026B"/>
    <w:rsid w:val="00F10D50"/>
    <w:rsid w:val="00F114CE"/>
    <w:rsid w:val="00F11B90"/>
    <w:rsid w:val="00F1245E"/>
    <w:rsid w:val="00F12CA3"/>
    <w:rsid w:val="00F13406"/>
    <w:rsid w:val="00F14FC2"/>
    <w:rsid w:val="00F15391"/>
    <w:rsid w:val="00F154D4"/>
    <w:rsid w:val="00F15EF2"/>
    <w:rsid w:val="00F16611"/>
    <w:rsid w:val="00F167CF"/>
    <w:rsid w:val="00F16E36"/>
    <w:rsid w:val="00F17626"/>
    <w:rsid w:val="00F17731"/>
    <w:rsid w:val="00F17D76"/>
    <w:rsid w:val="00F2060C"/>
    <w:rsid w:val="00F207CB"/>
    <w:rsid w:val="00F20F0A"/>
    <w:rsid w:val="00F21560"/>
    <w:rsid w:val="00F216CA"/>
    <w:rsid w:val="00F22202"/>
    <w:rsid w:val="00F222EF"/>
    <w:rsid w:val="00F226C4"/>
    <w:rsid w:val="00F229AD"/>
    <w:rsid w:val="00F235CF"/>
    <w:rsid w:val="00F237BA"/>
    <w:rsid w:val="00F238E0"/>
    <w:rsid w:val="00F239AD"/>
    <w:rsid w:val="00F239E8"/>
    <w:rsid w:val="00F243EC"/>
    <w:rsid w:val="00F251E6"/>
    <w:rsid w:val="00F259BF"/>
    <w:rsid w:val="00F25C91"/>
    <w:rsid w:val="00F26139"/>
    <w:rsid w:val="00F30518"/>
    <w:rsid w:val="00F30BC6"/>
    <w:rsid w:val="00F3155C"/>
    <w:rsid w:val="00F3196B"/>
    <w:rsid w:val="00F3217F"/>
    <w:rsid w:val="00F32C0E"/>
    <w:rsid w:val="00F341C0"/>
    <w:rsid w:val="00F358CC"/>
    <w:rsid w:val="00F35ACE"/>
    <w:rsid w:val="00F36162"/>
    <w:rsid w:val="00F362DE"/>
    <w:rsid w:val="00F36540"/>
    <w:rsid w:val="00F37852"/>
    <w:rsid w:val="00F37AE8"/>
    <w:rsid w:val="00F406BD"/>
    <w:rsid w:val="00F408A0"/>
    <w:rsid w:val="00F40C11"/>
    <w:rsid w:val="00F40E1C"/>
    <w:rsid w:val="00F41027"/>
    <w:rsid w:val="00F41259"/>
    <w:rsid w:val="00F416DB"/>
    <w:rsid w:val="00F41887"/>
    <w:rsid w:val="00F441AA"/>
    <w:rsid w:val="00F44AC3"/>
    <w:rsid w:val="00F44CDD"/>
    <w:rsid w:val="00F4595B"/>
    <w:rsid w:val="00F45F95"/>
    <w:rsid w:val="00F461A6"/>
    <w:rsid w:val="00F467B6"/>
    <w:rsid w:val="00F46921"/>
    <w:rsid w:val="00F46BFC"/>
    <w:rsid w:val="00F47A37"/>
    <w:rsid w:val="00F47DAB"/>
    <w:rsid w:val="00F5036E"/>
    <w:rsid w:val="00F50917"/>
    <w:rsid w:val="00F513B2"/>
    <w:rsid w:val="00F51C02"/>
    <w:rsid w:val="00F530DE"/>
    <w:rsid w:val="00F53312"/>
    <w:rsid w:val="00F53E5D"/>
    <w:rsid w:val="00F54094"/>
    <w:rsid w:val="00F541C3"/>
    <w:rsid w:val="00F542A5"/>
    <w:rsid w:val="00F548E1"/>
    <w:rsid w:val="00F55300"/>
    <w:rsid w:val="00F559DD"/>
    <w:rsid w:val="00F56575"/>
    <w:rsid w:val="00F610AA"/>
    <w:rsid w:val="00F61289"/>
    <w:rsid w:val="00F614FD"/>
    <w:rsid w:val="00F615A1"/>
    <w:rsid w:val="00F618FE"/>
    <w:rsid w:val="00F62A3A"/>
    <w:rsid w:val="00F62F8B"/>
    <w:rsid w:val="00F63CE5"/>
    <w:rsid w:val="00F64284"/>
    <w:rsid w:val="00F64CE9"/>
    <w:rsid w:val="00F65882"/>
    <w:rsid w:val="00F65AF6"/>
    <w:rsid w:val="00F67615"/>
    <w:rsid w:val="00F679C0"/>
    <w:rsid w:val="00F71EC1"/>
    <w:rsid w:val="00F72501"/>
    <w:rsid w:val="00F7301A"/>
    <w:rsid w:val="00F73318"/>
    <w:rsid w:val="00F73F25"/>
    <w:rsid w:val="00F73FB2"/>
    <w:rsid w:val="00F74437"/>
    <w:rsid w:val="00F75701"/>
    <w:rsid w:val="00F762C2"/>
    <w:rsid w:val="00F7683D"/>
    <w:rsid w:val="00F76E4F"/>
    <w:rsid w:val="00F77057"/>
    <w:rsid w:val="00F804D2"/>
    <w:rsid w:val="00F81FB1"/>
    <w:rsid w:val="00F823AC"/>
    <w:rsid w:val="00F826F0"/>
    <w:rsid w:val="00F8297A"/>
    <w:rsid w:val="00F82C6C"/>
    <w:rsid w:val="00F8477F"/>
    <w:rsid w:val="00F84A38"/>
    <w:rsid w:val="00F858AD"/>
    <w:rsid w:val="00F85E06"/>
    <w:rsid w:val="00F85E17"/>
    <w:rsid w:val="00F8723E"/>
    <w:rsid w:val="00F87FBE"/>
    <w:rsid w:val="00F9068F"/>
    <w:rsid w:val="00F91C73"/>
    <w:rsid w:val="00F92881"/>
    <w:rsid w:val="00F92BB9"/>
    <w:rsid w:val="00F92E6D"/>
    <w:rsid w:val="00F93A2F"/>
    <w:rsid w:val="00F9531F"/>
    <w:rsid w:val="00F9565D"/>
    <w:rsid w:val="00F963A7"/>
    <w:rsid w:val="00F96BBB"/>
    <w:rsid w:val="00F96D59"/>
    <w:rsid w:val="00F96FB7"/>
    <w:rsid w:val="00F97094"/>
    <w:rsid w:val="00F973EC"/>
    <w:rsid w:val="00FA0BA7"/>
    <w:rsid w:val="00FA1B7F"/>
    <w:rsid w:val="00FA2068"/>
    <w:rsid w:val="00FA28B6"/>
    <w:rsid w:val="00FA2B58"/>
    <w:rsid w:val="00FA3275"/>
    <w:rsid w:val="00FA3D0F"/>
    <w:rsid w:val="00FA3DBB"/>
    <w:rsid w:val="00FA3DF1"/>
    <w:rsid w:val="00FA4E4A"/>
    <w:rsid w:val="00FA5594"/>
    <w:rsid w:val="00FA5AF9"/>
    <w:rsid w:val="00FA5C78"/>
    <w:rsid w:val="00FA61CB"/>
    <w:rsid w:val="00FA6647"/>
    <w:rsid w:val="00FA6932"/>
    <w:rsid w:val="00FA7CAF"/>
    <w:rsid w:val="00FA7E66"/>
    <w:rsid w:val="00FB1229"/>
    <w:rsid w:val="00FB1D5F"/>
    <w:rsid w:val="00FB231D"/>
    <w:rsid w:val="00FB26AF"/>
    <w:rsid w:val="00FB2960"/>
    <w:rsid w:val="00FB2CF0"/>
    <w:rsid w:val="00FB3876"/>
    <w:rsid w:val="00FB3DB5"/>
    <w:rsid w:val="00FB4311"/>
    <w:rsid w:val="00FB45C5"/>
    <w:rsid w:val="00FB5013"/>
    <w:rsid w:val="00FB59A4"/>
    <w:rsid w:val="00FB5A04"/>
    <w:rsid w:val="00FB5C72"/>
    <w:rsid w:val="00FB71FA"/>
    <w:rsid w:val="00FB77E5"/>
    <w:rsid w:val="00FB7AF7"/>
    <w:rsid w:val="00FC18DF"/>
    <w:rsid w:val="00FC1ACD"/>
    <w:rsid w:val="00FC28E0"/>
    <w:rsid w:val="00FC390D"/>
    <w:rsid w:val="00FC3E01"/>
    <w:rsid w:val="00FC7271"/>
    <w:rsid w:val="00FD04E1"/>
    <w:rsid w:val="00FD05EE"/>
    <w:rsid w:val="00FD0BF7"/>
    <w:rsid w:val="00FD1159"/>
    <w:rsid w:val="00FD192D"/>
    <w:rsid w:val="00FD1BE3"/>
    <w:rsid w:val="00FD2533"/>
    <w:rsid w:val="00FD25E2"/>
    <w:rsid w:val="00FD277E"/>
    <w:rsid w:val="00FD2C16"/>
    <w:rsid w:val="00FD30B2"/>
    <w:rsid w:val="00FD3450"/>
    <w:rsid w:val="00FD3658"/>
    <w:rsid w:val="00FD3BEF"/>
    <w:rsid w:val="00FD3F53"/>
    <w:rsid w:val="00FD4457"/>
    <w:rsid w:val="00FD44E7"/>
    <w:rsid w:val="00FD48A3"/>
    <w:rsid w:val="00FD4B4A"/>
    <w:rsid w:val="00FD4F67"/>
    <w:rsid w:val="00FD529F"/>
    <w:rsid w:val="00FD5849"/>
    <w:rsid w:val="00FD5F9E"/>
    <w:rsid w:val="00FD6156"/>
    <w:rsid w:val="00FD6836"/>
    <w:rsid w:val="00FD6A85"/>
    <w:rsid w:val="00FD6C39"/>
    <w:rsid w:val="00FD6D6E"/>
    <w:rsid w:val="00FD72CE"/>
    <w:rsid w:val="00FD7405"/>
    <w:rsid w:val="00FE0070"/>
    <w:rsid w:val="00FE00DA"/>
    <w:rsid w:val="00FE08E9"/>
    <w:rsid w:val="00FE0CA8"/>
    <w:rsid w:val="00FE1E1A"/>
    <w:rsid w:val="00FE2BC4"/>
    <w:rsid w:val="00FE2C3F"/>
    <w:rsid w:val="00FE362C"/>
    <w:rsid w:val="00FE457A"/>
    <w:rsid w:val="00FE4AAB"/>
    <w:rsid w:val="00FE69BF"/>
    <w:rsid w:val="00FE6AC0"/>
    <w:rsid w:val="00FE6ECA"/>
    <w:rsid w:val="00FE794B"/>
    <w:rsid w:val="00FF043B"/>
    <w:rsid w:val="00FF046E"/>
    <w:rsid w:val="00FF07A7"/>
    <w:rsid w:val="00FF0984"/>
    <w:rsid w:val="00FF1A44"/>
    <w:rsid w:val="00FF25C4"/>
    <w:rsid w:val="00FF2A7D"/>
    <w:rsid w:val="00FF2B8D"/>
    <w:rsid w:val="00FF2EF6"/>
    <w:rsid w:val="00FF37F9"/>
    <w:rsid w:val="00FF3E3B"/>
    <w:rsid w:val="00FF553F"/>
    <w:rsid w:val="00FF5B98"/>
    <w:rsid w:val="00FF6E92"/>
    <w:rsid w:val="00FF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chartTrackingRefBased/>
  <w15:docId w15:val="{0A3D8A99-7427-4BF7-AB33-F26263388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1D6"/>
    <w:rPr>
      <w:sz w:val="24"/>
      <w:szCs w:val="24"/>
    </w:rPr>
  </w:style>
  <w:style w:type="paragraph" w:styleId="Heading1">
    <w:name w:val="heading 1"/>
    <w:basedOn w:val="Normal"/>
    <w:next w:val="Normal"/>
    <w:qFormat/>
    <w:rsid w:val="00BC2F85"/>
    <w:pPr>
      <w:keepNext/>
      <w:numPr>
        <w:numId w:val="1"/>
      </w:numPr>
      <w:outlineLvl w:val="0"/>
    </w:pPr>
    <w:rPr>
      <w:rFonts w:ascii="Times" w:eastAsia="Times" w:hAnsi="Times"/>
      <w:b/>
      <w:bCs/>
      <w:szCs w:val="20"/>
      <w:lang w:eastAsia="en-US"/>
    </w:rPr>
  </w:style>
  <w:style w:type="paragraph" w:styleId="Heading2">
    <w:name w:val="heading 2"/>
    <w:basedOn w:val="Normal"/>
    <w:next w:val="Normal"/>
    <w:qFormat/>
    <w:rsid w:val="00BC2F85"/>
    <w:pPr>
      <w:keepNext/>
      <w:numPr>
        <w:ilvl w:val="1"/>
        <w:numId w:val="1"/>
      </w:numPr>
      <w:jc w:val="right"/>
      <w:outlineLvl w:val="1"/>
    </w:pPr>
    <w:rPr>
      <w:b/>
      <w:sz w:val="48"/>
      <w:szCs w:val="20"/>
      <w:lang w:val="en-US" w:eastAsia="en-US"/>
    </w:rPr>
  </w:style>
  <w:style w:type="paragraph" w:styleId="Heading3">
    <w:name w:val="heading 3"/>
    <w:basedOn w:val="Normal"/>
    <w:next w:val="Normal"/>
    <w:link w:val="Heading3Char"/>
    <w:qFormat/>
    <w:rsid w:val="00BC2F85"/>
    <w:pPr>
      <w:keepNext/>
      <w:numPr>
        <w:ilvl w:val="2"/>
        <w:numId w:val="1"/>
      </w:numPr>
      <w:spacing w:before="240" w:after="60"/>
      <w:outlineLvl w:val="2"/>
    </w:pPr>
    <w:rPr>
      <w:rFonts w:ascii="Arial" w:eastAsia="Times" w:hAnsi="Arial" w:cs="Arial"/>
      <w:b/>
      <w:bCs/>
      <w:sz w:val="26"/>
      <w:szCs w:val="26"/>
      <w:lang w:eastAsia="en-US"/>
    </w:rPr>
  </w:style>
  <w:style w:type="paragraph" w:styleId="Heading4">
    <w:name w:val="heading 4"/>
    <w:basedOn w:val="Normal"/>
    <w:next w:val="Normal"/>
    <w:qFormat/>
    <w:rsid w:val="00BC2F85"/>
    <w:pPr>
      <w:keepNext/>
      <w:numPr>
        <w:ilvl w:val="3"/>
        <w:numId w:val="1"/>
      </w:numPr>
      <w:spacing w:before="240" w:after="60"/>
      <w:outlineLvl w:val="3"/>
    </w:pPr>
    <w:rPr>
      <w:rFonts w:eastAsia="Times"/>
      <w:b/>
      <w:bCs/>
      <w:sz w:val="28"/>
      <w:szCs w:val="28"/>
      <w:lang w:eastAsia="en-US"/>
    </w:rPr>
  </w:style>
  <w:style w:type="paragraph" w:styleId="Heading5">
    <w:name w:val="heading 5"/>
    <w:basedOn w:val="Normal"/>
    <w:next w:val="Normal"/>
    <w:qFormat/>
    <w:rsid w:val="00BC2F85"/>
    <w:pPr>
      <w:numPr>
        <w:ilvl w:val="4"/>
        <w:numId w:val="1"/>
      </w:numPr>
      <w:spacing w:before="240" w:after="60"/>
      <w:outlineLvl w:val="4"/>
    </w:pPr>
    <w:rPr>
      <w:rFonts w:ascii="Times" w:eastAsia="Times" w:hAnsi="Times"/>
      <w:b/>
      <w:bCs/>
      <w:i/>
      <w:iCs/>
      <w:sz w:val="26"/>
      <w:szCs w:val="26"/>
      <w:lang w:eastAsia="en-US"/>
    </w:rPr>
  </w:style>
  <w:style w:type="paragraph" w:styleId="Heading6">
    <w:name w:val="heading 6"/>
    <w:basedOn w:val="Normal"/>
    <w:next w:val="Normal"/>
    <w:qFormat/>
    <w:rsid w:val="00BC2F85"/>
    <w:pPr>
      <w:numPr>
        <w:ilvl w:val="5"/>
        <w:numId w:val="1"/>
      </w:numPr>
      <w:spacing w:before="240" w:after="60"/>
      <w:outlineLvl w:val="5"/>
    </w:pPr>
    <w:rPr>
      <w:rFonts w:eastAsia="Times"/>
      <w:b/>
      <w:bCs/>
      <w:sz w:val="22"/>
      <w:szCs w:val="22"/>
      <w:lang w:eastAsia="en-US"/>
    </w:rPr>
  </w:style>
  <w:style w:type="paragraph" w:styleId="Heading7">
    <w:name w:val="heading 7"/>
    <w:basedOn w:val="Normal"/>
    <w:next w:val="Normal"/>
    <w:qFormat/>
    <w:rsid w:val="00BC2F85"/>
    <w:pPr>
      <w:numPr>
        <w:ilvl w:val="6"/>
        <w:numId w:val="1"/>
      </w:numPr>
      <w:spacing w:before="240" w:after="60"/>
      <w:outlineLvl w:val="6"/>
    </w:pPr>
    <w:rPr>
      <w:rFonts w:eastAsia="Times"/>
      <w:lang w:eastAsia="en-US"/>
    </w:rPr>
  </w:style>
  <w:style w:type="paragraph" w:styleId="Heading8">
    <w:name w:val="heading 8"/>
    <w:basedOn w:val="Normal"/>
    <w:next w:val="Normal"/>
    <w:qFormat/>
    <w:rsid w:val="00BC2F85"/>
    <w:pPr>
      <w:numPr>
        <w:ilvl w:val="7"/>
        <w:numId w:val="1"/>
      </w:numPr>
      <w:spacing w:before="240" w:after="60"/>
      <w:outlineLvl w:val="7"/>
    </w:pPr>
    <w:rPr>
      <w:rFonts w:eastAsia="Times"/>
      <w:i/>
      <w:iCs/>
      <w:lang w:eastAsia="en-US"/>
    </w:rPr>
  </w:style>
  <w:style w:type="paragraph" w:styleId="Heading9">
    <w:name w:val="heading 9"/>
    <w:basedOn w:val="Normal"/>
    <w:next w:val="Normal"/>
    <w:qFormat/>
    <w:rsid w:val="00BC2F85"/>
    <w:pPr>
      <w:numPr>
        <w:ilvl w:val="8"/>
        <w:numId w:val="1"/>
      </w:numPr>
      <w:spacing w:before="240" w:after="60"/>
      <w:outlineLvl w:val="8"/>
    </w:pPr>
    <w:rPr>
      <w:rFonts w:ascii="Arial" w:eastAsia="Times"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C2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BC2F85"/>
    <w:rPr>
      <w:rFonts w:ascii="Arial" w:eastAsia="Times" w:hAnsi="Arial" w:cs="Arial"/>
      <w:b/>
      <w:bCs/>
      <w:sz w:val="26"/>
      <w:szCs w:val="26"/>
      <w:lang w:val="en-GB" w:eastAsia="en-US" w:bidi="ar-SA"/>
    </w:rPr>
  </w:style>
  <w:style w:type="paragraph" w:styleId="Header">
    <w:name w:val="header"/>
    <w:basedOn w:val="Normal"/>
    <w:link w:val="HeaderChar"/>
    <w:rsid w:val="003257DF"/>
    <w:pPr>
      <w:tabs>
        <w:tab w:val="center" w:pos="4513"/>
        <w:tab w:val="right" w:pos="9026"/>
      </w:tabs>
    </w:pPr>
  </w:style>
  <w:style w:type="character" w:customStyle="1" w:styleId="HeaderChar">
    <w:name w:val="Header Char"/>
    <w:link w:val="Header"/>
    <w:rsid w:val="003257DF"/>
    <w:rPr>
      <w:sz w:val="24"/>
      <w:szCs w:val="24"/>
    </w:rPr>
  </w:style>
  <w:style w:type="paragraph" w:styleId="Footer">
    <w:name w:val="footer"/>
    <w:basedOn w:val="Normal"/>
    <w:link w:val="FooterChar"/>
    <w:rsid w:val="003257DF"/>
    <w:pPr>
      <w:tabs>
        <w:tab w:val="center" w:pos="4513"/>
        <w:tab w:val="right" w:pos="9026"/>
      </w:tabs>
    </w:pPr>
  </w:style>
  <w:style w:type="character" w:customStyle="1" w:styleId="FooterChar">
    <w:name w:val="Footer Char"/>
    <w:link w:val="Footer"/>
    <w:rsid w:val="003257DF"/>
    <w:rPr>
      <w:sz w:val="24"/>
      <w:szCs w:val="24"/>
    </w:rPr>
  </w:style>
  <w:style w:type="paragraph" w:styleId="BalloonText">
    <w:name w:val="Balloon Text"/>
    <w:basedOn w:val="Normal"/>
    <w:link w:val="BalloonTextChar"/>
    <w:rsid w:val="006401CC"/>
    <w:rPr>
      <w:rFonts w:ascii="Segoe UI" w:hAnsi="Segoe UI" w:cs="Segoe UI"/>
      <w:sz w:val="18"/>
      <w:szCs w:val="18"/>
    </w:rPr>
  </w:style>
  <w:style w:type="character" w:customStyle="1" w:styleId="BalloonTextChar">
    <w:name w:val="Balloon Text Char"/>
    <w:link w:val="BalloonText"/>
    <w:rsid w:val="006401CC"/>
    <w:rPr>
      <w:rFonts w:ascii="Segoe UI" w:hAnsi="Segoe UI" w:cs="Segoe UI"/>
      <w:sz w:val="18"/>
      <w:szCs w:val="18"/>
    </w:rPr>
  </w:style>
  <w:style w:type="character" w:styleId="Hyperlink">
    <w:name w:val="Hyperlink"/>
    <w:rsid w:val="00013B08"/>
    <w:rPr>
      <w:color w:val="0563C1"/>
      <w:u w:val="single"/>
    </w:rPr>
  </w:style>
  <w:style w:type="paragraph" w:styleId="ListParagraph">
    <w:name w:val="List Paragraph"/>
    <w:basedOn w:val="Normal"/>
    <w:uiPriority w:val="34"/>
    <w:qFormat/>
    <w:rsid w:val="000D7C4A"/>
    <w:pPr>
      <w:ind w:left="720"/>
      <w:contextualSpacing/>
    </w:pPr>
  </w:style>
  <w:style w:type="paragraph" w:customStyle="1" w:styleId="Default">
    <w:name w:val="Default"/>
    <w:rsid w:val="00695B64"/>
    <w:pPr>
      <w:autoSpaceDE w:val="0"/>
      <w:autoSpaceDN w:val="0"/>
      <w:adjustRightInd w:val="0"/>
    </w:pPr>
    <w:rPr>
      <w:rFonts w:ascii="Tahoma" w:eastAsiaTheme="minorHAns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0.jpeg"/><Relationship Id="rId5" Type="http://schemas.openxmlformats.org/officeDocument/2006/relationships/image" Target="media/image7.jpe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A8BF4-7CB3-485B-A119-E81B89DFB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86D7CAB0</Template>
  <TotalTime>0</TotalTime>
  <Pages>3</Pages>
  <Words>335</Words>
  <Characters>1677</Characters>
  <Application>Microsoft Office Word</Application>
  <DocSecurity>0</DocSecurity>
  <Lines>13</Lines>
  <Paragraphs>4</Paragraphs>
  <ScaleCrop>false</ScaleCrop>
  <HeadingPairs>
    <vt:vector size="2" baseType="variant">
      <vt:variant>
        <vt:lpstr>Title</vt:lpstr>
      </vt:variant>
      <vt:variant>
        <vt:i4>1</vt:i4>
      </vt:variant>
    </vt:vector>
  </HeadingPairs>
  <TitlesOfParts>
    <vt:vector size="1" baseType="lpstr">
      <vt:lpstr>Model Letter: Notification of First Sickness Absence Review Meeting (Short-Term)</vt:lpstr>
    </vt:vector>
  </TitlesOfParts>
  <Company>London Borough of Hillingdon</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Letter: Notification of First Sickness Absence Review Meeting (Short-Term)</dc:title>
  <dc:subject/>
  <dc:creator>Corporate ICT</dc:creator>
  <cp:keywords/>
  <dc:description/>
  <cp:lastModifiedBy>Coral Snowden</cp:lastModifiedBy>
  <cp:revision>2</cp:revision>
  <cp:lastPrinted>2021-07-01T07:36:00Z</cp:lastPrinted>
  <dcterms:created xsi:type="dcterms:W3CDTF">2023-01-13T08:45:00Z</dcterms:created>
  <dcterms:modified xsi:type="dcterms:W3CDTF">2023-01-13T08:45:00Z</dcterms:modified>
</cp:coreProperties>
</file>